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A33B5" w14:textId="77777777" w:rsidR="006B115B" w:rsidRDefault="006B115B"/>
    <w:tbl>
      <w:tblPr>
        <w:tblpPr w:leftFromText="141" w:rightFromText="141" w:vertAnchor="text" w:tblpY="1"/>
        <w:tblOverlap w:val="never"/>
        <w:tblW w:w="7371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Information om titlen på notatet."/>
      </w:tblPr>
      <w:tblGrid>
        <w:gridCol w:w="7371"/>
      </w:tblGrid>
      <w:tr w:rsidR="00343E79" w:rsidRPr="00CE4FDD" w14:paraId="15E55A2B" w14:textId="77777777" w:rsidTr="00426134">
        <w:trPr>
          <w:trHeight w:hRule="exact" w:val="601"/>
          <w:tblHeader/>
        </w:trPr>
        <w:tc>
          <w:tcPr>
            <w:tcW w:w="7371" w:type="dxa"/>
          </w:tcPr>
          <w:p w14:paraId="430E47CD" w14:textId="5377CF98" w:rsidR="00343E79" w:rsidRPr="00CE4FDD" w:rsidRDefault="00CE4FDD" w:rsidP="00426134">
            <w:pPr>
              <w:pStyle w:val="DokumentNavn"/>
              <w:rPr>
                <w:caps/>
                <w:spacing w:val="48"/>
              </w:rPr>
            </w:pPr>
            <w:bookmarkStart w:id="0" w:name="FLD_Note"/>
            <w:r>
              <w:rPr>
                <w:caps/>
                <w:spacing w:val="48"/>
              </w:rPr>
              <w:t>Notat</w:t>
            </w:r>
            <w:bookmarkEnd w:id="0"/>
          </w:p>
        </w:tc>
      </w:tr>
    </w:tbl>
    <w:p w14:paraId="1AC0DD2B" w14:textId="6E7B4DB0" w:rsidR="004C2941" w:rsidRPr="00CE4FDD" w:rsidRDefault="00426134" w:rsidP="00426134">
      <w:pPr>
        <w:pStyle w:val="Overskrift1"/>
        <w:spacing w:after="1560"/>
        <w:rPr>
          <w:sz w:val="28"/>
        </w:rPr>
      </w:pPr>
      <w:bookmarkStart w:id="1" w:name="FLD_Title"/>
      <w:r>
        <w:rPr>
          <w:rStyle w:val="Overskrift1Tegn"/>
        </w:rPr>
        <w:br w:type="textWrapping" w:clear="all"/>
      </w:r>
      <w:r w:rsidR="00CE4FDD">
        <w:rPr>
          <w:rStyle w:val="Overskrift1Tegn"/>
        </w:rPr>
        <w:t>Positivliste for seks ugers jobrettet uddannelse 2026</w:t>
      </w:r>
      <w:bookmarkEnd w:id="1"/>
    </w:p>
    <w:tbl>
      <w:tblPr>
        <w:tblW w:w="739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Information om titlen på notatet."/>
      </w:tblPr>
      <w:tblGrid>
        <w:gridCol w:w="7394"/>
      </w:tblGrid>
      <w:tr w:rsidR="004A6C4B" w:rsidRPr="00CE4FDD" w14:paraId="12F965A6" w14:textId="77777777" w:rsidTr="007E2F19">
        <w:trPr>
          <w:trHeight w:hRule="exact" w:val="535"/>
          <w:tblHeader/>
        </w:trPr>
        <w:tc>
          <w:tcPr>
            <w:tcW w:w="7394" w:type="dxa"/>
            <w:tcBorders>
              <w:top w:val="single" w:sz="4" w:space="0" w:color="auto"/>
            </w:tcBorders>
          </w:tcPr>
          <w:p w14:paraId="73F18147" w14:textId="77777777" w:rsidR="006228E9" w:rsidRPr="00CE4FDD" w:rsidRDefault="006228E9" w:rsidP="006228E9"/>
        </w:tc>
      </w:tr>
    </w:tbl>
    <w:p w14:paraId="08EF43CE" w14:textId="77777777" w:rsidR="006B115B" w:rsidRDefault="006B115B" w:rsidP="006B115B">
      <w:r w:rsidRPr="006B46EF">
        <w:t>Løbende opdateringer af positivlisten ses nederst i dokumentet.</w:t>
      </w:r>
    </w:p>
    <w:tbl>
      <w:tblPr>
        <w:tblW w:w="10470" w:type="dxa"/>
        <w:tblInd w:w="-8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Oversigt over erhvervsgruppe, varighed, FKB-kode, AMU-kode og titel på kursus"/>
      </w:tblPr>
      <w:tblGrid>
        <w:gridCol w:w="2549"/>
        <w:gridCol w:w="860"/>
        <w:gridCol w:w="570"/>
        <w:gridCol w:w="765"/>
        <w:gridCol w:w="900"/>
        <w:gridCol w:w="4826"/>
      </w:tblGrid>
      <w:tr w:rsidR="0061614A" w:rsidRPr="0061614A" w14:paraId="118C05EF" w14:textId="77777777" w:rsidTr="00F65306">
        <w:trPr>
          <w:cantSplit/>
          <w:trHeight w:val="480"/>
          <w:tblHeader/>
        </w:trPr>
        <w:tc>
          <w:tcPr>
            <w:tcW w:w="2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243A0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Erhvervsgruppe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6127CF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 xml:space="preserve">Varighed 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(dage)</w:t>
            </w:r>
          </w:p>
        </w:tc>
        <w:tc>
          <w:tcPr>
            <w:tcW w:w="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4F612C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FKB-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5DEECC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AMU-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2D2D6A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Akademi-</w:t>
            </w: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br/>
              <w:t>kode</w:t>
            </w:r>
          </w:p>
        </w:tc>
        <w:tc>
          <w:tcPr>
            <w:tcW w:w="48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hideMark/>
          </w:tcPr>
          <w:p w14:paraId="425D5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da-DK"/>
              </w:rPr>
              <w:t>Titel på kursus</w:t>
            </w:r>
          </w:p>
        </w:tc>
      </w:tr>
      <w:tr w:rsidR="0061614A" w:rsidRPr="0061614A" w14:paraId="5C0DE2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C6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D0F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951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1E24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A2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37825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51A4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Planlægning og styring af byggeriets processer og ressourcer</w:t>
            </w:r>
          </w:p>
        </w:tc>
      </w:tr>
      <w:tr w:rsidR="002F0208" w:rsidRPr="0061614A" w14:paraId="2A6834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5FA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7C1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F4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55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5E4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CA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PTP teknik, træ</w:t>
            </w:r>
          </w:p>
        </w:tc>
      </w:tr>
      <w:tr w:rsidR="0061614A" w:rsidRPr="0061614A" w14:paraId="0A71B3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D81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D7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28AD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983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1F9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D124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Tegningsfremstilling i 3D CAD, træ 1</w:t>
            </w:r>
          </w:p>
        </w:tc>
      </w:tr>
      <w:tr w:rsidR="002F0208" w:rsidRPr="0061614A" w14:paraId="46447A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EF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84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A7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C02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99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96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Tegningsfremstilling i 3D CAD, træ 2</w:t>
            </w:r>
          </w:p>
        </w:tc>
      </w:tr>
      <w:tr w:rsidR="0061614A" w:rsidRPr="0061614A" w14:paraId="49CCB5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B5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244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40A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7DF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790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80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CNC-programmering, fra CAD til CAM – 2D</w:t>
            </w:r>
          </w:p>
        </w:tc>
      </w:tr>
      <w:tr w:rsidR="002F0208" w:rsidRPr="0061614A" w14:paraId="11CA37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F1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A2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18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61B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FC3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3D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CNC-styret overfræser, maskinlære, træ</w:t>
            </w:r>
          </w:p>
        </w:tc>
      </w:tr>
      <w:tr w:rsidR="0061614A" w:rsidRPr="0061614A" w14:paraId="079ACC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D7A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0F9B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D1D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319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91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633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Skafteværktøjer, træindustri</w:t>
            </w:r>
          </w:p>
        </w:tc>
      </w:tr>
      <w:tr w:rsidR="002F0208" w:rsidRPr="0061614A" w14:paraId="3D06B4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A3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E0B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7A7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715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4F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EE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fra tegning til produkt i træindustrien</w:t>
            </w:r>
          </w:p>
        </w:tc>
      </w:tr>
      <w:tr w:rsidR="0061614A" w:rsidRPr="0061614A" w14:paraId="093ED2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548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53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56E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926A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88E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521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Pudsning og slibning i træindustri</w:t>
            </w:r>
          </w:p>
        </w:tc>
      </w:tr>
      <w:tr w:rsidR="002F0208" w:rsidRPr="0061614A" w14:paraId="204034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4FF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5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0E6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68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914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810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Bearbejdning på kehlemaskiner, træ</w:t>
            </w:r>
          </w:p>
        </w:tc>
      </w:tr>
      <w:tr w:rsidR="0061614A" w:rsidRPr="0061614A" w14:paraId="318D43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330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9BE6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8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4B0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AEC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1E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Kantlimer, opstilling og betjening</w:t>
            </w:r>
          </w:p>
        </w:tc>
      </w:tr>
      <w:tr w:rsidR="002F0208" w:rsidRPr="0061614A" w14:paraId="0C20AA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C0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2BC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AD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9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0B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2ED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Værktøjer i træindustrien</w:t>
            </w:r>
          </w:p>
        </w:tc>
      </w:tr>
      <w:tr w:rsidR="0061614A" w:rsidRPr="0061614A" w14:paraId="74CAA3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7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D8E6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19F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6F5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87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A6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Maskinelle møbel- og bygningssamlinger</w:t>
            </w:r>
          </w:p>
        </w:tc>
      </w:tr>
      <w:tr w:rsidR="002F0208" w:rsidRPr="0061614A" w14:paraId="1BD28F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31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6C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E3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90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CB8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A4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Beslåning, systembeslag og isætning af termoruder</w:t>
            </w:r>
          </w:p>
        </w:tc>
      </w:tr>
      <w:tr w:rsidR="0061614A" w:rsidRPr="0061614A" w14:paraId="5C01E7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E53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16EC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0BD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39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2A1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DB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Optimering af processer på CNC overfræser</w:t>
            </w:r>
          </w:p>
        </w:tc>
      </w:tr>
      <w:tr w:rsidR="002F0208" w:rsidRPr="0061614A" w14:paraId="5346BF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E9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2D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A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E8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A9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2C7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Praktisk miljøscr og resursekortlægn </w:t>
            </w:r>
          </w:p>
        </w:tc>
      </w:tr>
      <w:tr w:rsidR="0061614A" w:rsidRPr="0061614A" w14:paraId="7B2BE1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AA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AE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61F7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5CA0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75F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09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arbejde med fleksible fugematerialer </w:t>
            </w:r>
          </w:p>
        </w:tc>
      </w:tr>
      <w:tr w:rsidR="002F0208" w:rsidRPr="0061614A" w14:paraId="0B9BFF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CF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E40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C3B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073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90A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83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nedrivning og diamantskæring </w:t>
            </w:r>
          </w:p>
        </w:tc>
      </w:tr>
      <w:tr w:rsidR="0061614A" w:rsidRPr="0061614A" w14:paraId="354234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1D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149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037C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CA6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402B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CED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 LCA for håndværkere i bygge og anlæg </w:t>
            </w:r>
          </w:p>
        </w:tc>
      </w:tr>
      <w:tr w:rsidR="002F0208" w:rsidRPr="0061614A" w14:paraId="0BF7E2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D1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EB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077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A0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71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54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Sanering af konstrukt m skimmelsvamp </w:t>
            </w:r>
          </w:p>
        </w:tc>
      </w:tr>
      <w:tr w:rsidR="0061614A" w:rsidRPr="0061614A" w14:paraId="684BDE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BF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70B9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7A27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5C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FC5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0B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Støj, støv og affald ifm bæredygtigt byggeri </w:t>
            </w:r>
          </w:p>
        </w:tc>
      </w:tr>
      <w:tr w:rsidR="002F0208" w:rsidRPr="0061614A" w14:paraId="5EFF36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4F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C1C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66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B83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7B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CE5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Fuger - fugning ved vinduer og døre mv </w:t>
            </w:r>
          </w:p>
        </w:tc>
      </w:tr>
      <w:tr w:rsidR="0061614A" w:rsidRPr="0061614A" w14:paraId="727045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244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8E01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DE9F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ACB3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689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AE36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Restaurering – anvendelse af Stilhistorie </w:t>
            </w:r>
          </w:p>
        </w:tc>
      </w:tr>
      <w:tr w:rsidR="002F0208" w:rsidRPr="0061614A" w14:paraId="4221B1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A22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A16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C16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E1E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4C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17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 - Certifikat</w:t>
            </w:r>
          </w:p>
        </w:tc>
      </w:tr>
      <w:tr w:rsidR="0061614A" w:rsidRPr="0061614A" w14:paraId="3AF02F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BB9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399D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5A6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286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3CD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B9B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Vejen som arbejdsplads - Certifikat </w:t>
            </w:r>
          </w:p>
        </w:tc>
      </w:tr>
      <w:tr w:rsidR="002F0208" w:rsidRPr="0061614A" w14:paraId="148FF9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5F1E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03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35C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C5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4D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73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Kemi på byggepladsen </w:t>
            </w:r>
          </w:p>
        </w:tc>
      </w:tr>
      <w:tr w:rsidR="0061614A" w:rsidRPr="0061614A" w14:paraId="524863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5999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6E9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711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2EC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16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137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Grøn materialelære </w:t>
            </w:r>
          </w:p>
        </w:tc>
      </w:tr>
      <w:tr w:rsidR="002F0208" w:rsidRPr="0061614A" w14:paraId="7B2F7F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C59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36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A7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338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690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BA9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Rulle- og bukkestillads - opstilling mv</w:t>
            </w:r>
          </w:p>
        </w:tc>
      </w:tr>
      <w:tr w:rsidR="0061614A" w:rsidRPr="0061614A" w14:paraId="65F7F4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3860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D60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A5C6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B70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A37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17F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Rulle- og bukkestillads - opstilling mv</w:t>
            </w:r>
          </w:p>
        </w:tc>
      </w:tr>
      <w:tr w:rsidR="002F0208" w:rsidRPr="0061614A" w14:paraId="21573F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7E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3C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08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DA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1C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1B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Kabel og ledning - Anvendelse af love og regler </w:t>
            </w:r>
          </w:p>
        </w:tc>
      </w:tr>
      <w:tr w:rsidR="0061614A" w:rsidRPr="0061614A" w14:paraId="604E45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2D49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68BD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4B7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DCF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3AC5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A606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Grønne løsninger </w:t>
            </w:r>
          </w:p>
        </w:tc>
      </w:tr>
      <w:tr w:rsidR="002F0208" w:rsidRPr="0061614A" w14:paraId="1A483F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DDA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8E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85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E1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D77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F0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Miljø og Resursekoordinator </w:t>
            </w:r>
          </w:p>
        </w:tc>
      </w:tr>
      <w:tr w:rsidR="0061614A" w:rsidRPr="0061614A" w14:paraId="645601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B1C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B6A7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4E4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C132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B4A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80F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 kabel- og ledningsarbejde F/I </w:t>
            </w:r>
          </w:p>
        </w:tc>
      </w:tr>
      <w:tr w:rsidR="002F0208" w:rsidRPr="0061614A" w14:paraId="1F4632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72C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852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9E3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67E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32B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A0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Stenhugger - Grønne arbejdsmetoder </w:t>
            </w:r>
          </w:p>
        </w:tc>
      </w:tr>
      <w:tr w:rsidR="0061614A" w:rsidRPr="0061614A" w14:paraId="60E6D6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063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D1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BD9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991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DAB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B8C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Dokumentation på byggepladsen (LCA A4 + A5) </w:t>
            </w:r>
          </w:p>
        </w:tc>
      </w:tr>
      <w:tr w:rsidR="002F0208" w:rsidRPr="0061614A" w14:paraId="2EB3D4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EE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08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D2C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C2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EBB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AE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Rør og kanaler</w:t>
            </w:r>
          </w:p>
        </w:tc>
      </w:tr>
      <w:tr w:rsidR="0061614A" w:rsidRPr="0061614A" w14:paraId="4AD554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F1F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F2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55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D1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F36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5FB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Armaturer og komponenter</w:t>
            </w:r>
          </w:p>
        </w:tc>
      </w:tr>
      <w:tr w:rsidR="002F0208" w:rsidRPr="0061614A" w14:paraId="723F18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61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2AA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B2F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EF9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563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56A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Montering af præfabrikerede hætter og inddækninger</w:t>
            </w:r>
          </w:p>
        </w:tc>
      </w:tr>
      <w:tr w:rsidR="0061614A" w:rsidRPr="0061614A" w14:paraId="4F7DF0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9C0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499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1F6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4C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A197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33C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Ventilationsmontør -intro til brand og isolering</w:t>
            </w:r>
          </w:p>
        </w:tc>
      </w:tr>
      <w:tr w:rsidR="002F0208" w:rsidRPr="0061614A" w14:paraId="214218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42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7E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96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7DF5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E47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026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Ventilationsmontør -overdragelse</w:t>
            </w:r>
          </w:p>
        </w:tc>
      </w:tr>
      <w:tr w:rsidR="0061614A" w:rsidRPr="0061614A" w14:paraId="638EFB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BE5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857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3DC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FF2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98F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A1D5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Fugt i træbyggeri </w:t>
            </w:r>
          </w:p>
        </w:tc>
      </w:tr>
      <w:tr w:rsidR="002F0208" w:rsidRPr="0061614A" w14:paraId="5F4C30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2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C6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24A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FB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08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65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 asbestarbejde uden autorisationskrav </w:t>
            </w:r>
          </w:p>
        </w:tc>
      </w:tr>
      <w:tr w:rsidR="0061614A" w:rsidRPr="0061614A" w14:paraId="4E6747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D3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D79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358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695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3A5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BAC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 nedrivning af asbest (autorisation) </w:t>
            </w:r>
          </w:p>
        </w:tc>
      </w:tr>
      <w:tr w:rsidR="002F0208" w:rsidRPr="0061614A" w14:paraId="232314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05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7BA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A0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8CD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E4F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2DA5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A2-kursus 1 Køl-, A/C- &amp; Varmepumpeteknik</w:t>
            </w:r>
          </w:p>
        </w:tc>
      </w:tr>
      <w:tr w:rsidR="0061614A" w:rsidRPr="0061614A" w14:paraId="0076D7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D69F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A0E8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45F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F91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006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F30E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A2-certifikat 2 Køl-, A/C- &amp; varmepumpeteknik</w:t>
            </w:r>
          </w:p>
        </w:tc>
      </w:tr>
      <w:tr w:rsidR="002F0208" w:rsidRPr="0061614A" w14:paraId="799E30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2C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50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CBB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081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B5E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C7E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Opkvalificering fra kategori 2 til A2</w:t>
            </w:r>
          </w:p>
        </w:tc>
      </w:tr>
      <w:tr w:rsidR="0061614A" w:rsidRPr="0061614A" w14:paraId="1522A4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B06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4008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869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8579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A09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9B2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Restaurering – bygningsarkæologiske undersøgelser </w:t>
            </w:r>
          </w:p>
        </w:tc>
      </w:tr>
      <w:tr w:rsidR="002F0208" w:rsidRPr="0061614A" w14:paraId="5CE3FE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140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7F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FFB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C3C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B37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757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teknisk isolering </w:t>
            </w:r>
          </w:p>
        </w:tc>
      </w:tr>
      <w:tr w:rsidR="0061614A" w:rsidRPr="0061614A" w14:paraId="12E35D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72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BB0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242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DAD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4E16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BD5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2F0208" w:rsidRPr="0061614A" w14:paraId="36BC2E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F1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88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8F9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5A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230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5E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61614A" w:rsidRPr="0061614A" w14:paraId="3CB038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729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DDA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DD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EF9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BA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0B9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TIG-svejs-kants uleg plade/rør</w:t>
            </w:r>
          </w:p>
        </w:tc>
      </w:tr>
      <w:tr w:rsidR="002F0208" w:rsidRPr="0061614A" w14:paraId="5A6228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F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12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E2D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865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24A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3FDF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TIG-svejs-stumps uleg plade</w:t>
            </w:r>
          </w:p>
        </w:tc>
      </w:tr>
      <w:tr w:rsidR="0061614A" w:rsidRPr="0061614A" w14:paraId="5A77CE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A75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37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4FC0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20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DB0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364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TIG-svejs-stumps uleg rør alle pos</w:t>
            </w:r>
          </w:p>
        </w:tc>
      </w:tr>
      <w:tr w:rsidR="002F0208" w:rsidRPr="0061614A" w14:paraId="74BC44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7B7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375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7294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75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D37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B62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025024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8A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EA2C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B8A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FDA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40493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5C2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3C0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Vejbygning - Bygning af mindre veje - ubundne mat </w:t>
            </w:r>
          </w:p>
        </w:tc>
      </w:tr>
      <w:tr w:rsidR="002F0208" w:rsidRPr="0061614A" w14:paraId="093B23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3D8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69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52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E99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A1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2D5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Graveskader - Forebyggelse </w:t>
            </w:r>
          </w:p>
        </w:tc>
      </w:tr>
      <w:tr w:rsidR="0061614A" w:rsidRPr="0061614A" w14:paraId="25640F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AF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C39C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559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99B0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1D9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A8F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Fokus på kvalitet i bygge- og anlægsbranchen </w:t>
            </w:r>
          </w:p>
        </w:tc>
      </w:tr>
      <w:tr w:rsidR="002F0208" w:rsidRPr="0061614A" w14:paraId="2D2AC4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62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CAE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1C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17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63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71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mørteltyper til murværk og puds </w:t>
            </w:r>
          </w:p>
        </w:tc>
      </w:tr>
      <w:tr w:rsidR="0061614A" w:rsidRPr="0061614A" w14:paraId="2E2076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8EC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27E2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1B88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41E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9073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ABEF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PCB - Håndtering, fjernelse og bortskaffelse </w:t>
            </w:r>
          </w:p>
        </w:tc>
      </w:tr>
      <w:tr w:rsidR="002F0208" w:rsidRPr="0061614A" w14:paraId="50230C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C8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588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28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47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67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6D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Betjening af personlifte </w:t>
            </w:r>
          </w:p>
        </w:tc>
      </w:tr>
      <w:tr w:rsidR="0061614A" w:rsidRPr="0061614A" w14:paraId="0ECADDD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7AC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D32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B9BC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921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2B9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1FC4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 på byggepladsen</w:t>
            </w:r>
          </w:p>
        </w:tc>
      </w:tr>
      <w:tr w:rsidR="002F0208" w:rsidRPr="0061614A" w14:paraId="389C8E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CC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07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7BC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663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A7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A67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 på byggepladsen</w:t>
            </w:r>
          </w:p>
        </w:tc>
      </w:tr>
      <w:tr w:rsidR="0061614A" w:rsidRPr="0061614A" w14:paraId="3428B4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00F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78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90D0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0A895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87E7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CA5B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Tagdækning, isolering og faldopbygning </w:t>
            </w:r>
          </w:p>
        </w:tc>
      </w:tr>
      <w:tr w:rsidR="002F0208" w:rsidRPr="0061614A" w14:paraId="60E19A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099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30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4B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C5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711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838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Kommunikations- og samarbejdsmetoder på byggeplads </w:t>
            </w:r>
          </w:p>
        </w:tc>
      </w:tr>
      <w:tr w:rsidR="0061614A" w:rsidRPr="0061614A" w14:paraId="720214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D75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CC1F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E6DA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D51A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CA4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594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Byggepladslogistik </w:t>
            </w:r>
          </w:p>
        </w:tc>
      </w:tr>
      <w:tr w:rsidR="002F0208" w:rsidRPr="0061614A" w14:paraId="38B71D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E45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B8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7CF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E4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B53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57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Byggepladslogistik </w:t>
            </w:r>
          </w:p>
        </w:tc>
      </w:tr>
      <w:tr w:rsidR="0061614A" w:rsidRPr="0061614A" w14:paraId="0CED2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73B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AD5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AC32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162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8C04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8C2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Komprimering </w:t>
            </w:r>
          </w:p>
        </w:tc>
      </w:tr>
      <w:tr w:rsidR="002F0208" w:rsidRPr="0061614A" w14:paraId="2853CBE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29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41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678A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1E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5C8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90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faldsikringsudstyr </w:t>
            </w:r>
          </w:p>
        </w:tc>
      </w:tr>
      <w:tr w:rsidR="0061614A" w:rsidRPr="0061614A" w14:paraId="514FFF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C13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5D3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1C31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933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3B4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D55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minidumpere og motorbører </w:t>
            </w:r>
          </w:p>
        </w:tc>
      </w:tr>
      <w:tr w:rsidR="002F0208" w:rsidRPr="0061614A" w14:paraId="0B1221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C8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98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A1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F0D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44490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B3E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C4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minigravere og minilæssere </w:t>
            </w:r>
          </w:p>
        </w:tc>
      </w:tr>
      <w:tr w:rsidR="0061614A" w:rsidRPr="0061614A" w14:paraId="2C6ABC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8C93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159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2BE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D06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6C8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A70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2F0208" w:rsidRPr="0061614A" w14:paraId="2E7C2E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C31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F59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E0A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FF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15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7BE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Murede og pudsede gesimser - udførelse </w:t>
            </w:r>
          </w:p>
        </w:tc>
      </w:tr>
      <w:tr w:rsidR="0061614A" w:rsidRPr="0061614A" w14:paraId="3B1117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166A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0736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C4B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F955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4DBF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C62F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Murede kupler og hvælv - udførelse </w:t>
            </w:r>
          </w:p>
        </w:tc>
      </w:tr>
      <w:tr w:rsidR="002F0208" w:rsidRPr="0061614A" w14:paraId="23447B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0B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AB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26C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AED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44611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69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F4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Dekorativt fugearbejde - udførelse </w:t>
            </w:r>
          </w:p>
        </w:tc>
      </w:tr>
      <w:tr w:rsidR="0061614A" w:rsidRPr="0061614A" w14:paraId="4F5247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3EA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3053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F15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1E5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7B5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968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2F0208" w:rsidRPr="0061614A" w14:paraId="6C0F3B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B8F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D0A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312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0A4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3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E54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61614A" w:rsidRPr="0061614A" w14:paraId="5CD85A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D7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D725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8C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ABA0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2F19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009E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2F0208" w:rsidRPr="0061614A" w14:paraId="5E701A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396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F87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A5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7A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17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74F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Klimatekniske målinger og komponenter</w:t>
            </w:r>
          </w:p>
        </w:tc>
      </w:tr>
      <w:tr w:rsidR="0061614A" w:rsidRPr="0061614A" w14:paraId="2C1E26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BCB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C61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90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DE2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2A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7E8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Klimateknik, service og drift</w:t>
            </w:r>
          </w:p>
        </w:tc>
      </w:tr>
      <w:tr w:rsidR="002F0208" w:rsidRPr="0061614A" w14:paraId="340933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8F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14C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D6F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B58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D6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6D4B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VENT ordning, opkvalificering</w:t>
            </w:r>
          </w:p>
        </w:tc>
      </w:tr>
      <w:tr w:rsidR="0061614A" w:rsidRPr="0061614A" w14:paraId="51440A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4DD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B1E8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79C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CCB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81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4B7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2F0208" w:rsidRPr="0061614A" w14:paraId="154D53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A1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00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E5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5E0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86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89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Brandforanstaltninger ved tagdækkerarbejde </w:t>
            </w:r>
          </w:p>
        </w:tc>
      </w:tr>
      <w:tr w:rsidR="0061614A" w:rsidRPr="0061614A" w14:paraId="28BF1F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CB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49B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B5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C9B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B56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23A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Brandforanstaltinger v gnistproducerende værktøj</w:t>
            </w:r>
          </w:p>
        </w:tc>
      </w:tr>
      <w:tr w:rsidR="002F0208" w:rsidRPr="0061614A" w14:paraId="363F4A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DC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2CF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E5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51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C3A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B9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Brandforanstaltninger v gnistproducerende værktøj </w:t>
            </w:r>
          </w:p>
        </w:tc>
      </w:tr>
      <w:tr w:rsidR="0061614A" w:rsidRPr="0061614A" w14:paraId="3D61BF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2C6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1D6D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F6C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461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67AC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568C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bygge- og anlægstegninger </w:t>
            </w:r>
          </w:p>
        </w:tc>
      </w:tr>
      <w:tr w:rsidR="002F0208" w:rsidRPr="0061614A" w14:paraId="4DF674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D2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CD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24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555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94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AC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anvendelse af love og regler mv </w:t>
            </w:r>
          </w:p>
        </w:tc>
      </w:tr>
      <w:tr w:rsidR="0061614A" w:rsidRPr="0061614A" w14:paraId="66FC4C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EBD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FF3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E95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A90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45642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9A86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39C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materialehåndtering </w:t>
            </w:r>
          </w:p>
        </w:tc>
      </w:tr>
      <w:tr w:rsidR="002F0208" w:rsidRPr="0061614A" w14:paraId="65BC6C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61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B8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2CD1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73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B8A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0E5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Sikkerhed ved arbejde med kold asfalt og bitumen </w:t>
            </w:r>
          </w:p>
        </w:tc>
      </w:tr>
      <w:tr w:rsidR="0061614A" w:rsidRPr="0061614A" w14:paraId="491718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A38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493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1FE5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C541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5D0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8D2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bygge- og anlægskonstruktioner </w:t>
            </w:r>
          </w:p>
        </w:tc>
      </w:tr>
      <w:tr w:rsidR="002F0208" w:rsidRPr="0061614A" w14:paraId="36DE60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5B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C1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2504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D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45775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C7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A4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Vejbygning - bygning af fortovsarealer </w:t>
            </w:r>
          </w:p>
        </w:tc>
      </w:tr>
      <w:tr w:rsidR="0061614A" w:rsidRPr="0061614A" w14:paraId="5866EF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373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E06A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5D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F5F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661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E287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Stillads - anvendelse og sikkerhed </w:t>
            </w:r>
          </w:p>
        </w:tc>
      </w:tr>
      <w:tr w:rsidR="002F0208" w:rsidRPr="0061614A" w14:paraId="67619E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B2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16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7D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FCE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8A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0C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Dræning af bygværker </w:t>
            </w:r>
          </w:p>
        </w:tc>
      </w:tr>
      <w:tr w:rsidR="0061614A" w:rsidRPr="0061614A" w14:paraId="11D64E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B7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1D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65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37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3A1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4EF9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uleg rør pos PA-PC</w:t>
            </w:r>
          </w:p>
        </w:tc>
      </w:tr>
      <w:tr w:rsidR="002F0208" w:rsidRPr="0061614A" w14:paraId="2816EA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E9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FF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362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17B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81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9CF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Udskilleranlæg </w:t>
            </w:r>
          </w:p>
        </w:tc>
      </w:tr>
      <w:tr w:rsidR="0061614A" w:rsidRPr="0061614A" w14:paraId="5B2788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2C6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4AA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DA2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58B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78CA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ECA9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Sikkerhed ved bitumen og asfaltmat </w:t>
            </w:r>
          </w:p>
        </w:tc>
      </w:tr>
      <w:tr w:rsidR="002F0208" w:rsidRPr="0061614A" w14:paraId="4CA036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EF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3D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448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4E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50F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149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Hårdlodning af kobber og stål til DN13</w:t>
            </w:r>
          </w:p>
        </w:tc>
      </w:tr>
      <w:tr w:rsidR="0061614A" w:rsidRPr="0061614A" w14:paraId="0D6C06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45BB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C9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A9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F0B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80A2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F2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Farlige stoffer i byggebranchen - Fortidens synder</w:t>
            </w:r>
          </w:p>
        </w:tc>
      </w:tr>
      <w:tr w:rsidR="002F0208" w:rsidRPr="0061614A" w14:paraId="4D79B4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0B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28C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CD4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1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39F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49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Farlige stoffer i byggebranchen - Fortidens synder </w:t>
            </w:r>
          </w:p>
        </w:tc>
      </w:tr>
      <w:tr w:rsidR="0061614A" w:rsidRPr="0061614A" w14:paraId="100D93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1B6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32A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F9F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A5D7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3CC2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EC3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Gassvejsning, kantsømme plade/rør, alle positioner </w:t>
            </w:r>
          </w:p>
        </w:tc>
      </w:tr>
      <w:tr w:rsidR="002F0208" w:rsidRPr="0061614A" w14:paraId="5AD750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043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617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CD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706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CD9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E0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Betjening af entreprenørmaskiner </w:t>
            </w:r>
          </w:p>
        </w:tc>
      </w:tr>
      <w:tr w:rsidR="0061614A" w:rsidRPr="0061614A" w14:paraId="6A602B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C7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EAF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8DF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669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B81C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272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El-udstyr i pumpebrønde </w:t>
            </w:r>
          </w:p>
        </w:tc>
      </w:tr>
      <w:tr w:rsidR="002F0208" w:rsidRPr="0061614A" w14:paraId="03BAA9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C41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71A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FC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4F7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6C0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933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regning</w:t>
            </w:r>
          </w:p>
        </w:tc>
      </w:tr>
      <w:tr w:rsidR="0061614A" w:rsidRPr="0061614A" w14:paraId="0FA9D5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0DA4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6F86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786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0B71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1F7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9C4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Montering af rottespærrer </w:t>
            </w:r>
          </w:p>
        </w:tc>
      </w:tr>
      <w:tr w:rsidR="002F0208" w:rsidRPr="0061614A" w14:paraId="5A80D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ABE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09E9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3C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02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02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E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Pers sikkerhed v arbejde med epoxy og isocyanater </w:t>
            </w:r>
          </w:p>
        </w:tc>
      </w:tr>
      <w:tr w:rsidR="0061614A" w:rsidRPr="0061614A" w14:paraId="790EAB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9D5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B2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45F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8E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E9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186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arbejde med epoxy og isocyanater</w:t>
            </w:r>
          </w:p>
        </w:tc>
      </w:tr>
      <w:tr w:rsidR="002F0208" w:rsidRPr="0061614A" w14:paraId="41E7C6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4E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C0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3A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21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F44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3B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Rørmontage vandinstallationer - plastrør</w:t>
            </w:r>
          </w:p>
        </w:tc>
      </w:tr>
      <w:tr w:rsidR="0061614A" w:rsidRPr="0061614A" w14:paraId="0F2362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B8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6D9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E97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15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294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C9DC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Rørmontage vandinstallationer - stål- og kobberrør</w:t>
            </w:r>
          </w:p>
        </w:tc>
      </w:tr>
      <w:tr w:rsidR="002F0208" w:rsidRPr="0061614A" w14:paraId="712F01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8C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920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46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59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6AD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CB95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Rørmontør - overdragelse</w:t>
            </w:r>
          </w:p>
        </w:tc>
      </w:tr>
      <w:tr w:rsidR="0061614A" w:rsidRPr="0061614A" w14:paraId="100407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9A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971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C5E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B27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B46C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C2B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Arbejdsmiljø 1 i faglærte og ufaglærte job </w:t>
            </w:r>
          </w:p>
        </w:tc>
      </w:tr>
      <w:tr w:rsidR="002F0208" w:rsidRPr="0061614A" w14:paraId="3EC303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9D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4C2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EA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2A9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82C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0E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Arbejde på eller nær spænding - introduktion</w:t>
            </w:r>
          </w:p>
        </w:tc>
      </w:tr>
      <w:tr w:rsidR="0061614A" w:rsidRPr="0061614A" w14:paraId="035ED7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EEA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DD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22D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08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3E3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A41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Kabelmontage - føringsveje</w:t>
            </w:r>
          </w:p>
        </w:tc>
      </w:tr>
      <w:tr w:rsidR="002F0208" w:rsidRPr="0061614A" w14:paraId="7CEEDA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71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1E4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54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C7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E5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C3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Kabelmontage - kabler</w:t>
            </w:r>
          </w:p>
        </w:tc>
      </w:tr>
      <w:tr w:rsidR="0061614A" w:rsidRPr="0061614A" w14:paraId="0FF479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3C7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A9B1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0BB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EEE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B9E0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EF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Kabelmontør - overdragelse</w:t>
            </w:r>
          </w:p>
        </w:tc>
      </w:tr>
      <w:tr w:rsidR="002F0208" w:rsidRPr="0061614A" w14:paraId="46956E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CE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DD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F1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18F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48320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ED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D4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 - PCB, bly o lign skadelige stoffer </w:t>
            </w:r>
          </w:p>
        </w:tc>
      </w:tr>
      <w:tr w:rsidR="0061614A" w:rsidRPr="0061614A" w14:paraId="27FB30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FD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BA0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F7B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8BE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478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17B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Funktionen fagligt ansvarlig </w:t>
            </w:r>
          </w:p>
        </w:tc>
      </w:tr>
      <w:tr w:rsidR="002F0208" w:rsidRPr="0061614A" w14:paraId="3802DE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5B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C9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7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17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5C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0C4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Kranbasis, suppleret med samløft med kraner</w:t>
            </w:r>
          </w:p>
        </w:tc>
      </w:tr>
      <w:tr w:rsidR="0061614A" w:rsidRPr="0061614A" w14:paraId="3B0125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305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8316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0E1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524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AA0E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0D3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Teleskoplæsser - Certifikat </w:t>
            </w:r>
          </w:p>
        </w:tc>
      </w:tr>
      <w:tr w:rsidR="002F0208" w:rsidRPr="0061614A" w14:paraId="6CCF79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C2F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88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3D8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34E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2C2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FF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Slap armering - trin 1 </w:t>
            </w:r>
          </w:p>
        </w:tc>
      </w:tr>
      <w:tr w:rsidR="0061614A" w:rsidRPr="0061614A" w14:paraId="4F6DAF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6ECD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DFF1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379F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F3F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C5D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A9F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Fiberkabling - grundlæggende</w:t>
            </w:r>
          </w:p>
        </w:tc>
      </w:tr>
      <w:tr w:rsidR="002F0208" w:rsidRPr="0061614A" w14:paraId="1468CB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1F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63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3C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98C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A0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CE3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Fiber - fejlfinding og reparation</w:t>
            </w:r>
          </w:p>
        </w:tc>
      </w:tr>
      <w:tr w:rsidR="0061614A" w:rsidRPr="0061614A" w14:paraId="3AC841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E8B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A9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F7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853A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2FE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1F0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Solceller og husstandsvindmøller</w:t>
            </w:r>
          </w:p>
        </w:tc>
      </w:tr>
      <w:tr w:rsidR="002F0208" w:rsidRPr="0061614A" w14:paraId="5F6CA2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8A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2E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4B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AF7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FA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571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Varmepumper - installation og service</w:t>
            </w:r>
          </w:p>
        </w:tc>
      </w:tr>
      <w:tr w:rsidR="0061614A" w:rsidRPr="0061614A" w14:paraId="0E2550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B56F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890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554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8C2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7E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C7B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Fjernvarmecertifikat - mindre ejendomme</w:t>
            </w:r>
          </w:p>
        </w:tc>
      </w:tr>
      <w:tr w:rsidR="002F0208" w:rsidRPr="0061614A" w14:paraId="4001B3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DE4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38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8758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F5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A5E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F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Vægskæring </w:t>
            </w:r>
          </w:p>
        </w:tc>
      </w:tr>
      <w:tr w:rsidR="0061614A" w:rsidRPr="0061614A" w14:paraId="0B25D3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5CD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F9E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5574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590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B70B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407D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gulvbelægning </w:t>
            </w:r>
          </w:p>
        </w:tc>
      </w:tr>
      <w:tr w:rsidR="002F0208" w:rsidRPr="0061614A" w14:paraId="05EC3D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AF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D6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96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AF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B8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A91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maskintegning</w:t>
            </w:r>
          </w:p>
        </w:tc>
      </w:tr>
      <w:tr w:rsidR="0061614A" w:rsidRPr="0061614A" w14:paraId="2C0631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5E8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B6CA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8EF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B52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E33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873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montering af vådrumsvinyl </w:t>
            </w:r>
          </w:p>
        </w:tc>
      </w:tr>
      <w:tr w:rsidR="002F0208" w:rsidRPr="0061614A" w14:paraId="03CE14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34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FC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58F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8D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209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6B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Arbmiljø - Sikkerhed, sundhed og APV på byggeplads </w:t>
            </w:r>
          </w:p>
        </w:tc>
      </w:tr>
      <w:tr w:rsidR="0061614A" w:rsidRPr="0061614A" w14:paraId="13860E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E834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219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D0A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600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278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E093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Bæredygtig byggeri - cirkulær økonomi </w:t>
            </w:r>
          </w:p>
        </w:tc>
      </w:tr>
      <w:tr w:rsidR="002F0208" w:rsidRPr="0061614A" w14:paraId="76519D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BA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3BC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2D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53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E2A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0F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Opstart af varmeproducerende gasfyrede kedelanlæg</w:t>
            </w:r>
          </w:p>
        </w:tc>
      </w:tr>
      <w:tr w:rsidR="0061614A" w:rsidRPr="0061614A" w14:paraId="2E3E4A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2594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0ED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3BAC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E7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AEC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40B3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Indregulering af varmeproducerende gasfyrede kedelanlæg</w:t>
            </w:r>
          </w:p>
        </w:tc>
      </w:tr>
      <w:tr w:rsidR="002F0208" w:rsidRPr="0061614A" w14:paraId="05F5C5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E0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FC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593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56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F43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A0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Service og eftersyn på varmeproducerende gasfyrede kedelanlæg</w:t>
            </w:r>
          </w:p>
        </w:tc>
      </w:tr>
      <w:tr w:rsidR="0061614A" w:rsidRPr="0061614A" w14:paraId="14DFCF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A4B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05B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95D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D98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3F9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D2B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Fejlfinding og -retning på varmeproducerende gasfyrede kedelanlæg</w:t>
            </w:r>
          </w:p>
        </w:tc>
      </w:tr>
      <w:tr w:rsidR="002F0208" w:rsidRPr="0061614A" w14:paraId="676EBA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681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CC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006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6B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95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37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Certificering inden for gasområdet under 135 kW</w:t>
            </w:r>
          </w:p>
        </w:tc>
      </w:tr>
      <w:tr w:rsidR="0061614A" w:rsidRPr="0061614A" w14:paraId="2B7A2A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E45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52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4745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03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C77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9663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PLC-systemer – opbygning og installation</w:t>
            </w:r>
          </w:p>
        </w:tc>
      </w:tr>
      <w:tr w:rsidR="002F0208" w:rsidRPr="0061614A" w14:paraId="27ECDF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F97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08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703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BB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71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BB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 - sekventiel programmering og netværk</w:t>
            </w:r>
          </w:p>
        </w:tc>
      </w:tr>
      <w:tr w:rsidR="0061614A" w:rsidRPr="0061614A" w14:paraId="787BD3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F4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060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34A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409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CD8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8DFE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PLC - programmering af PLC &amp; regulering: opsætning</w:t>
            </w:r>
          </w:p>
        </w:tc>
      </w:tr>
      <w:tr w:rsidR="002F0208" w:rsidRPr="0061614A" w14:paraId="6A530C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F5A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76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9E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5A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1D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81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Maskinanlæg – sikkerhed – maskindirektiv</w:t>
            </w:r>
          </w:p>
        </w:tc>
      </w:tr>
      <w:tr w:rsidR="0061614A" w:rsidRPr="0061614A" w14:paraId="1114C0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57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C1C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8B37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D0E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55D8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5522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Teknisk isolering - PVC folie trin 1 </w:t>
            </w:r>
          </w:p>
        </w:tc>
      </w:tr>
      <w:tr w:rsidR="002F0208" w:rsidRPr="0061614A" w14:paraId="546313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69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AE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8C4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687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5E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70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Køleisolering/cellegummislanger </w:t>
            </w:r>
          </w:p>
        </w:tc>
      </w:tr>
      <w:tr w:rsidR="0061614A" w:rsidRPr="0061614A" w14:paraId="70BFD7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FFFA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26F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F23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C689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8CB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7F4D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Køleisolering/cellegummiplader </w:t>
            </w:r>
          </w:p>
        </w:tc>
      </w:tr>
      <w:tr w:rsidR="002F0208" w:rsidRPr="0061614A" w14:paraId="169142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CE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879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CD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25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9E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73A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Pladeudfoldning - trin 2 </w:t>
            </w:r>
          </w:p>
        </w:tc>
      </w:tr>
      <w:tr w:rsidR="0061614A" w:rsidRPr="0061614A" w14:paraId="731882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9A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2D8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4B8C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57F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CBC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7E6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Pladeudfoldning - trin 3 </w:t>
            </w:r>
          </w:p>
        </w:tc>
      </w:tr>
      <w:tr w:rsidR="002F0208" w:rsidRPr="0061614A" w14:paraId="31108B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216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51A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65F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F1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3F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92B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Pladeudfoldning - trin 1 </w:t>
            </w:r>
          </w:p>
        </w:tc>
      </w:tr>
      <w:tr w:rsidR="0061614A" w:rsidRPr="0061614A" w14:paraId="6DF4CA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4F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6F2F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70C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907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421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7538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Beton- blanding og udstøbning </w:t>
            </w:r>
          </w:p>
        </w:tc>
      </w:tr>
      <w:tr w:rsidR="002F0208" w:rsidRPr="0061614A" w14:paraId="37D120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79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B5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01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2B3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23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570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Montering af betonelementer </w:t>
            </w:r>
          </w:p>
        </w:tc>
      </w:tr>
      <w:tr w:rsidR="0061614A" w:rsidRPr="0061614A" w14:paraId="070304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EAB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DEB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6A70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768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6E7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5A9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Forskalling - intro til traditionel forskalling </w:t>
            </w:r>
          </w:p>
        </w:tc>
      </w:tr>
      <w:tr w:rsidR="002F0208" w:rsidRPr="0061614A" w14:paraId="49F818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62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3D3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49D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E2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BD1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84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Arbejdsmetoder og udlægning </w:t>
            </w:r>
          </w:p>
        </w:tc>
      </w:tr>
      <w:tr w:rsidR="0061614A" w:rsidRPr="0061614A" w14:paraId="58A056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153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5C9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490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0D4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828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568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Asfaltlapning </w:t>
            </w:r>
          </w:p>
        </w:tc>
      </w:tr>
      <w:tr w:rsidR="002F0208" w:rsidRPr="0061614A" w14:paraId="6E380A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BF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4A2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6C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9B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9C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C56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Formbygning til betonstøbning - enkle løsninger </w:t>
            </w:r>
          </w:p>
        </w:tc>
      </w:tr>
      <w:tr w:rsidR="0061614A" w:rsidRPr="0061614A" w14:paraId="02B9DD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06A7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48D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A14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AF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49196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F61B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7DA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af hånd- og maskinværktøj i Byggeriet </w:t>
            </w:r>
          </w:p>
        </w:tc>
      </w:tr>
      <w:tr w:rsidR="002F0208" w:rsidRPr="0061614A" w14:paraId="2EE3E9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81C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B4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86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85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D5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01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61614A" w:rsidRPr="0061614A" w14:paraId="7D7FB2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755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C3D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5DC0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B078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09B9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224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Arbejdsmiljø </w:t>
            </w:r>
          </w:p>
        </w:tc>
      </w:tr>
      <w:tr w:rsidR="002F0208" w:rsidRPr="0061614A" w14:paraId="0C8396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2EF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90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DE9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B1F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06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71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Anvendelse af lægningsbestemmelser </w:t>
            </w:r>
          </w:p>
        </w:tc>
      </w:tr>
      <w:tr w:rsidR="0061614A" w:rsidRPr="0061614A" w14:paraId="3E9216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367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178A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2A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31C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0AB8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51A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Afløbssystemers formål og indretning </w:t>
            </w:r>
          </w:p>
        </w:tc>
      </w:tr>
      <w:tr w:rsidR="002F0208" w:rsidRPr="0061614A" w14:paraId="6FC1D7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A4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81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D63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1E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AB1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7B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Afløbsplan for småhuse </w:t>
            </w:r>
          </w:p>
        </w:tc>
      </w:tr>
      <w:tr w:rsidR="0061614A" w:rsidRPr="0061614A" w14:paraId="048C9D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F18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E92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C6C2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2D4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355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0FF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digital tegning af afløbsplaner </w:t>
            </w:r>
          </w:p>
        </w:tc>
      </w:tr>
      <w:tr w:rsidR="002F0208" w:rsidRPr="0061614A" w14:paraId="7978CE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DB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873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239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EE8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31B4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96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Udførelse af afløbsinstallationer </w:t>
            </w:r>
          </w:p>
        </w:tc>
      </w:tr>
      <w:tr w:rsidR="0061614A" w:rsidRPr="0061614A" w14:paraId="7311EA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A9A5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50B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9C30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FF2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A8D6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2694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Ved landbrugets driftsbygninger </w:t>
            </w:r>
          </w:p>
        </w:tc>
      </w:tr>
      <w:tr w:rsidR="002F0208" w:rsidRPr="0061614A" w14:paraId="7027D7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0A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42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84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449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1D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666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Pumpeanlæg mv </w:t>
            </w:r>
          </w:p>
        </w:tc>
      </w:tr>
      <w:tr w:rsidR="0061614A" w:rsidRPr="0061614A" w14:paraId="63BCFE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799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A68DF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62BF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46E0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18FB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789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Projektering og dimensionering </w:t>
            </w:r>
          </w:p>
        </w:tc>
      </w:tr>
      <w:tr w:rsidR="002F0208" w:rsidRPr="0061614A" w14:paraId="150FCB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22A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07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E7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56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A1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D4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Kloakering - Aut Kloakmesterarbejde i praksis </w:t>
            </w:r>
          </w:p>
        </w:tc>
      </w:tr>
      <w:tr w:rsidR="0061614A" w:rsidRPr="0061614A" w14:paraId="3AB269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F35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6E3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72E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9DC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E9DE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1103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Anvendelse af lovgrundlaget </w:t>
            </w:r>
          </w:p>
        </w:tc>
      </w:tr>
      <w:tr w:rsidR="002F0208" w:rsidRPr="0061614A" w14:paraId="14F0F9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66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DF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12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EA0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FD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7C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anv og lokal afledning af regnvand </w:t>
            </w:r>
          </w:p>
        </w:tc>
      </w:tr>
      <w:tr w:rsidR="0061614A" w:rsidRPr="0061614A" w14:paraId="65F1E0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8E2B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196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0D45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2B9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49298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806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6D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Anlægsarbejde - underlagsopbygning og komprimering </w:t>
            </w:r>
          </w:p>
        </w:tc>
      </w:tr>
      <w:tr w:rsidR="002F0208" w:rsidRPr="0061614A" w14:paraId="7EBF38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E6D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657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A1B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2AF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9A3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26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Kabelarbejde - etablering af nyanlæg </w:t>
            </w:r>
          </w:p>
        </w:tc>
      </w:tr>
      <w:tr w:rsidR="0061614A" w:rsidRPr="0061614A" w14:paraId="577C4B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E60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C98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9AA0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1D2D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65E8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DD86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Nivellering </w:t>
            </w:r>
          </w:p>
        </w:tc>
      </w:tr>
      <w:tr w:rsidR="002F0208" w:rsidRPr="0061614A" w14:paraId="17BA34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34B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45D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AB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C32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CF7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5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Tagdækning - Svejseteknikker </w:t>
            </w:r>
          </w:p>
        </w:tc>
      </w:tr>
      <w:tr w:rsidR="0061614A" w:rsidRPr="0061614A" w14:paraId="244374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D8B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574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F91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879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0177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5B3D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</w:t>
            </w:r>
          </w:p>
        </w:tc>
      </w:tr>
      <w:tr w:rsidR="002F0208" w:rsidRPr="0061614A" w14:paraId="6BF77C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43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8F9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55F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BE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62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2D3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Lægning af SBS-tagpap - Glatdækning SBS på skrå tage </w:t>
            </w:r>
          </w:p>
        </w:tc>
      </w:tr>
      <w:tr w:rsidR="0061614A" w:rsidRPr="0061614A" w14:paraId="5970E7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7BD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344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36D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3C2D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9F0A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58C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- Listedækning SBS på skrå tage </w:t>
            </w:r>
          </w:p>
        </w:tc>
      </w:tr>
      <w:tr w:rsidR="002F0208" w:rsidRPr="0061614A" w14:paraId="5D12A48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B9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042F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1D4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19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18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B07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Lægning af SBS-tagpap - Lægning SBS på flade tage </w:t>
            </w:r>
          </w:p>
        </w:tc>
      </w:tr>
      <w:tr w:rsidR="0061614A" w:rsidRPr="0061614A" w14:paraId="60702F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3EAD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8E30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D4D1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7FE4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6197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F7F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Kloakering - KS i Autoriseret virksomhed </w:t>
            </w:r>
          </w:p>
        </w:tc>
      </w:tr>
      <w:tr w:rsidR="002F0208" w:rsidRPr="0061614A" w14:paraId="4588B9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E4D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986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6E7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DF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5F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D5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</w:t>
            </w: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erifikation af elektriske installationer</w:t>
            </w:r>
          </w:p>
        </w:tc>
      </w:tr>
      <w:tr w:rsidR="0061614A" w:rsidRPr="0061614A" w14:paraId="4738C6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527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BAFD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8A1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CFB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9BC8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695D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Kerneboring med stativ </w:t>
            </w:r>
          </w:p>
        </w:tc>
      </w:tr>
      <w:tr w:rsidR="002F0208" w:rsidRPr="0061614A" w14:paraId="443BB2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1EF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B7E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F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B6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D25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95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Vedligehold af værktøj og maskiner </w:t>
            </w:r>
          </w:p>
        </w:tc>
      </w:tr>
      <w:tr w:rsidR="0061614A" w:rsidRPr="0061614A" w14:paraId="15C576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4B0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500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775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99AB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53EF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0B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Lysbuesvejsning</w:t>
            </w:r>
          </w:p>
        </w:tc>
      </w:tr>
      <w:tr w:rsidR="002F0208" w:rsidRPr="0061614A" w14:paraId="7B7017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6C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CA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27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E8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832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483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61614A" w:rsidRPr="0061614A" w14:paraId="2020C3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41E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B38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970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BE1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E5B9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FB7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Diamantskærer - Håndholdt skæring og boring </w:t>
            </w:r>
          </w:p>
        </w:tc>
      </w:tr>
      <w:tr w:rsidR="002F0208" w:rsidRPr="0061614A" w14:paraId="60BDF7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9F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AB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BAD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1EE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D0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87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 – Tætning af installationsgennemføringer</w:t>
            </w:r>
          </w:p>
        </w:tc>
      </w:tr>
      <w:tr w:rsidR="0061614A" w:rsidRPr="0061614A" w14:paraId="7183E5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C6F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9DC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97F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62D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F57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F2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 1 – Enkeltstående brandtekn installationer</w:t>
            </w:r>
          </w:p>
        </w:tc>
      </w:tr>
      <w:tr w:rsidR="002F0208" w:rsidRPr="0061614A" w14:paraId="5C7D7E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B7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BD2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5D7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251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F7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3C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 2 – ABA og integrerede brandanlæg</w:t>
            </w:r>
          </w:p>
        </w:tc>
      </w:tr>
      <w:tr w:rsidR="0061614A" w:rsidRPr="0061614A" w14:paraId="5791411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54D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197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858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19F1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1B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83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Sikringsanlæg – grundlæggende AIA, TVO, ADK</w:t>
            </w:r>
          </w:p>
        </w:tc>
      </w:tr>
      <w:tr w:rsidR="002F0208" w:rsidRPr="0061614A" w14:paraId="40EDFD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BA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BA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DB3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AA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41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7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AIA 1 – Design og installation af anlæg</w:t>
            </w:r>
          </w:p>
        </w:tc>
      </w:tr>
      <w:tr w:rsidR="0061614A" w:rsidRPr="0061614A" w14:paraId="3FE2C9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22D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87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49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66E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835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CD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AIA videregående - Bus- og IP-baserede anlæg </w:t>
            </w:r>
          </w:p>
        </w:tc>
      </w:tr>
      <w:tr w:rsidR="002F0208" w:rsidRPr="0061614A" w14:paraId="39B4BF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E7F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C6E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65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89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B27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DEF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ADK 1 - Adgangskontrol installation</w:t>
            </w:r>
          </w:p>
        </w:tc>
      </w:tr>
      <w:tr w:rsidR="0061614A" w:rsidRPr="0061614A" w14:paraId="62E96C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261D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523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69B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6A4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7763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217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ADK 2 - Adgangskontrol BUS- og IP-baserede anlæg</w:t>
            </w:r>
          </w:p>
        </w:tc>
      </w:tr>
      <w:tr w:rsidR="002F0208" w:rsidRPr="0061614A" w14:paraId="363E14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5B3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658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DF9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B86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AE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594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TVO 1 - TV-overvågning grundlæggende</w:t>
            </w:r>
          </w:p>
        </w:tc>
      </w:tr>
      <w:tr w:rsidR="0061614A" w:rsidRPr="0061614A" w14:paraId="654EA4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9FF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26F3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5CA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E91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0A4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F7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TVO 2 - TV-overvågning netværksbaseret</w:t>
            </w:r>
          </w:p>
        </w:tc>
      </w:tr>
      <w:tr w:rsidR="002F0208" w:rsidRPr="0061614A" w14:paraId="6B3262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B25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563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CD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BE5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62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785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Materialehåndtering </w:t>
            </w:r>
          </w:p>
        </w:tc>
      </w:tr>
      <w:tr w:rsidR="0061614A" w:rsidRPr="0061614A" w14:paraId="59168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F695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D57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8D0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AC4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60F7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16A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Anvendelse af love og regler </w:t>
            </w:r>
          </w:p>
        </w:tc>
      </w:tr>
      <w:tr w:rsidR="002F0208" w:rsidRPr="0061614A" w14:paraId="205307F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D9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87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15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06E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8CA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FC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Cybersikkerhed grundlæggende</w:t>
            </w:r>
          </w:p>
        </w:tc>
      </w:tr>
      <w:tr w:rsidR="0061614A" w:rsidRPr="0061614A" w14:paraId="2CC8650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67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658E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C66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B7F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CAF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4A7D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Cybersikkerhed videregående</w:t>
            </w:r>
          </w:p>
        </w:tc>
      </w:tr>
      <w:tr w:rsidR="002F0208" w:rsidRPr="0061614A" w14:paraId="572577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7C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1A2E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2D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F0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B1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ADD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Asfaltarbejde - sikkerhed og sundhed </w:t>
            </w:r>
          </w:p>
        </w:tc>
      </w:tr>
      <w:tr w:rsidR="0061614A" w:rsidRPr="0061614A" w14:paraId="427D34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5BA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9449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C3D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E863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3FD4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0F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Station- og anlægsforståelse 10-150kV</w:t>
            </w:r>
          </w:p>
        </w:tc>
      </w:tr>
      <w:tr w:rsidR="002F0208" w:rsidRPr="0061614A" w14:paraId="21E4ED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11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F6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D0B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0AE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2CE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F2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- Sikker drift af 10-400 kV-systemer</w:t>
            </w:r>
          </w:p>
        </w:tc>
      </w:tr>
      <w:tr w:rsidR="0061614A" w:rsidRPr="0061614A" w14:paraId="719185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1BB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14A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FF9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AE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69E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9E7F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HV-tekniker - Praktisk komponentforståelse 10-400</w:t>
            </w:r>
          </w:p>
        </w:tc>
      </w:tr>
      <w:tr w:rsidR="002F0208" w:rsidRPr="0061614A" w14:paraId="522A04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CC50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2A8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1EF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2602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74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78B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145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Tårnkran og fast opstil kraner + kranbasis </w:t>
            </w:r>
          </w:p>
        </w:tc>
      </w:tr>
      <w:tr w:rsidR="0061614A" w:rsidRPr="0061614A" w14:paraId="16A8D1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19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FB1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DAB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4BC4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22312 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D09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552C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Træbyggeri i højden </w:t>
            </w:r>
          </w:p>
        </w:tc>
      </w:tr>
      <w:tr w:rsidR="002F0208" w:rsidRPr="0061614A" w14:paraId="4998F3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88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F1C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01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97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34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AB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Nedrivning-Intro til Miljø og Resursekoordinator </w:t>
            </w:r>
          </w:p>
        </w:tc>
      </w:tr>
      <w:tr w:rsidR="0061614A" w:rsidRPr="0061614A" w14:paraId="4E1612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F3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490A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19F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3249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40491 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31E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3505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Niveauregulering af rendestensriste og midterbrønd </w:t>
            </w:r>
          </w:p>
        </w:tc>
      </w:tr>
      <w:tr w:rsidR="002F0208" w:rsidRPr="0061614A" w14:paraId="4647FD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10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2DDA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CE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CAD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44422 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998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CC1B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Fejning og klæbning </w:t>
            </w:r>
          </w:p>
        </w:tc>
      </w:tr>
      <w:tr w:rsidR="0061614A" w:rsidRPr="0061614A" w14:paraId="79011E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C89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07B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0F9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47F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44423 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E110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363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Vejasfaltarbejde - Fræsning i vejasfaltbelægninger </w:t>
            </w:r>
          </w:p>
        </w:tc>
      </w:tr>
      <w:tr w:rsidR="002F0208" w:rsidRPr="0061614A" w14:paraId="479150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EA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E2B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B9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1F9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49338 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32B4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3642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APP-tagpap på flade tage </w:t>
            </w:r>
          </w:p>
        </w:tc>
      </w:tr>
      <w:tr w:rsidR="0061614A" w:rsidRPr="0061614A" w14:paraId="2D0833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C766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A1D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5211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765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49338 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166C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436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Tagdækning - APP-tagpap på skrå tage </w:t>
            </w:r>
          </w:p>
        </w:tc>
      </w:tr>
      <w:tr w:rsidR="002F0208" w:rsidRPr="0061614A" w14:paraId="3F573B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121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Bygge og anlæg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34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56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46E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49714 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5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125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Fugemontør - Grundlæggende fugeteori </w:t>
            </w:r>
          </w:p>
        </w:tc>
      </w:tr>
      <w:tr w:rsidR="0061614A" w:rsidRPr="0061614A" w14:paraId="6F5BA00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9077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CC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21B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57E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9666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37454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D43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 i praksis</w:t>
            </w:r>
          </w:p>
        </w:tc>
      </w:tr>
      <w:tr w:rsidR="002F0208" w:rsidRPr="0061614A" w14:paraId="1CD7E1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7F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604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670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947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9D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37701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94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Økologi og bæredygtighed</w:t>
            </w:r>
          </w:p>
        </w:tc>
      </w:tr>
      <w:tr w:rsidR="0061614A" w:rsidRPr="0061614A" w14:paraId="4A0BDC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E7E2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D637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07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8597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107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69C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 7 kostråd anvendt i professionelle køkkener</w:t>
            </w:r>
          </w:p>
        </w:tc>
      </w:tr>
      <w:tr w:rsidR="002F0208" w:rsidRPr="0061614A" w14:paraId="7131A8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92A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F0B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543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9C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FD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1B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 7 kostråd anvendt i professionelle køkkener</w:t>
            </w:r>
          </w:p>
        </w:tc>
      </w:tr>
      <w:tr w:rsidR="0061614A" w:rsidRPr="0061614A" w14:paraId="671ABE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112A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8AA7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4BC6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3B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1C0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835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Bælgfrugters tilberedning, konsistens og smag</w:t>
            </w:r>
          </w:p>
        </w:tc>
      </w:tr>
      <w:tr w:rsidR="002F0208" w:rsidRPr="0061614A" w14:paraId="16360F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2D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DD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E4F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BF4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B83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78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Bælgfrugters tilberedning, konsistens og smag</w:t>
            </w:r>
          </w:p>
        </w:tc>
      </w:tr>
      <w:tr w:rsidR="0061614A" w:rsidRPr="0061614A" w14:paraId="7C9CA5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98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5D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CE6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B3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910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394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Barista 1: Tilberedning af kaffe, kakao og the</w:t>
            </w:r>
          </w:p>
        </w:tc>
      </w:tr>
      <w:tr w:rsidR="002F0208" w:rsidRPr="0061614A" w14:paraId="01F21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892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A9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FAA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D7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DB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07A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Turisme for receptionisten</w:t>
            </w:r>
          </w:p>
        </w:tc>
      </w:tr>
      <w:tr w:rsidR="0061614A" w:rsidRPr="0061614A" w14:paraId="6D0EAD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72E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02B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F54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275D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3B8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C3C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Klassiske cocktails: Fremstilling og servering</w:t>
            </w:r>
          </w:p>
        </w:tc>
      </w:tr>
      <w:tr w:rsidR="002F0208" w:rsidRPr="0061614A" w14:paraId="0E1F58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12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993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97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202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4AF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9A9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Servicepakker: Hotel og konferencecenter</w:t>
            </w:r>
          </w:p>
        </w:tc>
      </w:tr>
      <w:tr w:rsidR="0061614A" w:rsidRPr="0061614A" w14:paraId="43AF4C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A40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0A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7D0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6E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28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2B5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Branchekommunikation: Hotel og konferencecenter</w:t>
            </w:r>
          </w:p>
        </w:tc>
      </w:tr>
      <w:tr w:rsidR="002F0208" w:rsidRPr="0061614A" w14:paraId="45B92C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6A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3F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83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D0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72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90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Tjenerens præsentationsteknikker</w:t>
            </w:r>
          </w:p>
        </w:tc>
      </w:tr>
      <w:tr w:rsidR="0061614A" w:rsidRPr="0061614A" w14:paraId="2709E5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4E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299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62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782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ED3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894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Spiritus og avec: Præsentation og servering</w:t>
            </w:r>
          </w:p>
        </w:tc>
      </w:tr>
      <w:tr w:rsidR="002F0208" w:rsidRPr="0061614A" w14:paraId="5DE213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71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99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41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12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B0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6B6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Gæstekommunikation: Hotel og restaurant</w:t>
            </w:r>
          </w:p>
        </w:tc>
      </w:tr>
      <w:tr w:rsidR="0061614A" w:rsidRPr="0061614A" w14:paraId="7F2DB3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AF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666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A90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D5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DA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4CF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Smørrebrødsværkstedet</w:t>
            </w:r>
          </w:p>
        </w:tc>
      </w:tr>
      <w:tr w:rsidR="002F0208" w:rsidRPr="0061614A" w14:paraId="36B19F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FF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D3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046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7C6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08A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7EE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Grundtilberedning</w:t>
            </w:r>
          </w:p>
        </w:tc>
      </w:tr>
      <w:tr w:rsidR="0061614A" w:rsidRPr="0061614A" w14:paraId="2A494A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3312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55C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238D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1C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78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98C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Anretning og menusammensætning</w:t>
            </w:r>
          </w:p>
        </w:tc>
      </w:tr>
      <w:tr w:rsidR="002F0208" w:rsidRPr="0061614A" w14:paraId="4564AD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F75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5BC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85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9A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EB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9E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Tilberedning af kolde og lune anretninger</w:t>
            </w:r>
          </w:p>
        </w:tc>
      </w:tr>
      <w:tr w:rsidR="0061614A" w:rsidRPr="0061614A" w14:paraId="70585F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00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0C9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0DAE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34C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BD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015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392DF7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9D0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99F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05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56C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B2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C5F3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61614A" w:rsidRPr="0061614A" w14:paraId="47A9C3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DB9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0EB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6CE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8B2B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1D4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5A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5AF9DE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C3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A19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1AF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52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18B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2B4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supper og saucer 1</w:t>
            </w:r>
          </w:p>
        </w:tc>
      </w:tr>
      <w:tr w:rsidR="0061614A" w:rsidRPr="0061614A" w14:paraId="0CB63E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E934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800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A67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5B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195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CD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kostberegning</w:t>
            </w:r>
          </w:p>
        </w:tc>
      </w:tr>
      <w:tr w:rsidR="002F0208" w:rsidRPr="0061614A" w14:paraId="4A6E67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DC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57AB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F12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54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48E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C5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1</w:t>
            </w:r>
          </w:p>
        </w:tc>
      </w:tr>
      <w:tr w:rsidR="0061614A" w:rsidRPr="0061614A" w14:paraId="5B1DB7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AA5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AC7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1E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E78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552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8799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1</w:t>
            </w:r>
          </w:p>
        </w:tc>
      </w:tr>
      <w:tr w:rsidR="002F0208" w:rsidRPr="0061614A" w14:paraId="770BDC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3D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E53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4B3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EF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9D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419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Sensorik for begyndere</w:t>
            </w:r>
          </w:p>
        </w:tc>
      </w:tr>
      <w:tr w:rsidR="0061614A" w:rsidRPr="0061614A" w14:paraId="6B0F9A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188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508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00F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3C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DBA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AEB9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Tilberedningsmetoder og fremstilling af mad</w:t>
            </w:r>
          </w:p>
        </w:tc>
      </w:tr>
      <w:tr w:rsidR="002F0208" w:rsidRPr="0061614A" w14:paraId="725B83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4C4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B9C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CD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A79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8F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BD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Råvarernes egenskaber </w:t>
            </w:r>
          </w:p>
        </w:tc>
      </w:tr>
      <w:tr w:rsidR="0061614A" w:rsidRPr="0061614A" w14:paraId="404EFE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D992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E72B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6B6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573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F093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F6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2</w:t>
            </w:r>
          </w:p>
        </w:tc>
      </w:tr>
      <w:tr w:rsidR="002F0208" w:rsidRPr="0061614A" w14:paraId="7C96EA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8C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CB7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61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97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A18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1C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Mad til vegetarer og veganere 2</w:t>
            </w:r>
          </w:p>
        </w:tc>
      </w:tr>
      <w:tr w:rsidR="0061614A" w:rsidRPr="0061614A" w14:paraId="3DF73F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A7D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449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DF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422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3832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5B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Økologi i den daglige madproduktion</w:t>
            </w:r>
          </w:p>
        </w:tc>
      </w:tr>
      <w:tr w:rsidR="002F0208" w:rsidRPr="0061614A" w14:paraId="5684D6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B0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FA8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1C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0E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51F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419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Omlægning til økologisk madproduktion</w:t>
            </w:r>
          </w:p>
        </w:tc>
      </w:tr>
      <w:tr w:rsidR="0061614A" w:rsidRPr="0061614A" w14:paraId="64533E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FD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BC65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6A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417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A6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A8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Reduktion af madspild 1</w:t>
            </w:r>
          </w:p>
        </w:tc>
      </w:tr>
      <w:tr w:rsidR="002F0208" w:rsidRPr="0061614A" w14:paraId="4AC9276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E6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3FC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3D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0E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85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6F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Reduktion af madspild 2</w:t>
            </w:r>
          </w:p>
        </w:tc>
      </w:tr>
      <w:tr w:rsidR="0061614A" w:rsidRPr="0061614A" w14:paraId="509D2A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F925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20C1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ED3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F8C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45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4413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Måltidsplanlægning 1</w:t>
            </w:r>
          </w:p>
        </w:tc>
      </w:tr>
      <w:tr w:rsidR="002F0208" w:rsidRPr="0061614A" w14:paraId="27A6CD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A2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081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89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45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F4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21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ernæring og sundhed</w:t>
            </w:r>
          </w:p>
        </w:tc>
      </w:tr>
      <w:tr w:rsidR="0061614A" w:rsidRPr="0061614A" w14:paraId="6895F2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DD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AF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81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619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699C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83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Servering ved selskaber og konferencer</w:t>
            </w:r>
          </w:p>
        </w:tc>
      </w:tr>
      <w:tr w:rsidR="002F0208" w:rsidRPr="0061614A" w14:paraId="52104B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06A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DB7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09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F0D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F3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630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Menuvejledning ved gæstebetjening</w:t>
            </w:r>
          </w:p>
        </w:tc>
      </w:tr>
      <w:tr w:rsidR="0061614A" w:rsidRPr="0061614A" w14:paraId="1378EA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30C8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9B1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92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B9D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3E2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FE7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 i gæstebetjeningen 1</w:t>
            </w:r>
          </w:p>
        </w:tc>
      </w:tr>
      <w:tr w:rsidR="002F0208" w:rsidRPr="0061614A" w14:paraId="17EDD2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2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6D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7A1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E58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68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46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og krisehåndtering: Hotel og restaurant</w:t>
            </w:r>
          </w:p>
        </w:tc>
      </w:tr>
      <w:tr w:rsidR="0061614A" w:rsidRPr="0061614A" w14:paraId="2A9699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A53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14E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D0F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5DA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79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013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Trivsel og Arbejdsmiljø: Hotel og restaurant</w:t>
            </w:r>
          </w:p>
        </w:tc>
      </w:tr>
      <w:tr w:rsidR="002F0208" w:rsidRPr="0061614A" w14:paraId="02E891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77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493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B6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39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D9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0A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Drikkevarer i cafeteria og kantine</w:t>
            </w:r>
          </w:p>
        </w:tc>
      </w:tr>
      <w:tr w:rsidR="0061614A" w:rsidRPr="0061614A" w14:paraId="589F48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2C1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538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4DB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77C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B4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8F68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Plantebaseret mad i professionelle køkkener</w:t>
            </w:r>
          </w:p>
        </w:tc>
      </w:tr>
      <w:tr w:rsidR="002F0208" w:rsidRPr="0061614A" w14:paraId="7F7B4C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3DE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D6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97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08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F7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DBB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Plantebaseret mad i professionelle køkkener</w:t>
            </w:r>
          </w:p>
        </w:tc>
      </w:tr>
      <w:tr w:rsidR="0061614A" w:rsidRPr="0061614A" w14:paraId="5FAC5A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390C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ABF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28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8A5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37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F4A0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Plantefars i professionelle køkkener</w:t>
            </w:r>
          </w:p>
        </w:tc>
      </w:tr>
      <w:tr w:rsidR="002F0208" w:rsidRPr="0061614A" w14:paraId="71B65E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F7D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94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85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F2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AAF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815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Plantefars i professionelle køkkener</w:t>
            </w:r>
          </w:p>
        </w:tc>
      </w:tr>
      <w:tr w:rsidR="0061614A" w:rsidRPr="0061614A" w14:paraId="3786E2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28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4D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6CE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EF4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7E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418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Mere grønt i kendte retter i professionelle køkkener</w:t>
            </w:r>
          </w:p>
        </w:tc>
      </w:tr>
      <w:tr w:rsidR="002F0208" w:rsidRPr="0061614A" w14:paraId="27F3A0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97D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F4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07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67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23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24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Mere grønt i kendte retter i professionelle køkkener</w:t>
            </w:r>
          </w:p>
        </w:tc>
      </w:tr>
      <w:tr w:rsidR="0061614A" w:rsidRPr="0061614A" w14:paraId="0C8E94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999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6FAE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B3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B6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28F1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D89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Grønt smørrebrød i professionelle køkkener</w:t>
            </w:r>
          </w:p>
        </w:tc>
      </w:tr>
      <w:tr w:rsidR="002F0208" w:rsidRPr="0061614A" w14:paraId="4723B7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5C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E12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405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10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B3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DA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Grønt smørrebrød i professionelle køkkener</w:t>
            </w:r>
          </w:p>
        </w:tc>
      </w:tr>
      <w:tr w:rsidR="0061614A" w:rsidRPr="0061614A" w14:paraId="2DEF9D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567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23B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69F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E0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756E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2D96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madproduktion i professionelle køkkener</w:t>
            </w:r>
          </w:p>
        </w:tc>
      </w:tr>
      <w:tr w:rsidR="002F0208" w:rsidRPr="0061614A" w14:paraId="07AF45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C8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D4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59D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8B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903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F46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4B3F0C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84A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0E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64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F361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66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7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Brancheintroduktion: Hotel, restaurant og café</w:t>
            </w:r>
          </w:p>
        </w:tc>
      </w:tr>
      <w:tr w:rsidR="002F0208" w:rsidRPr="0061614A" w14:paraId="71C264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70A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E99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C1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70F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D5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BC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digitalt værtskab i receptionen</w:t>
            </w:r>
          </w:p>
        </w:tc>
      </w:tr>
      <w:tr w:rsidR="0061614A" w:rsidRPr="0061614A" w14:paraId="5874E0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8934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2F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C96A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950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F8F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DD2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46EED8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52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3DC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E5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49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7B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756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1F2191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3A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B6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56EB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6E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9B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01B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4546EA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F7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CF9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8AB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A5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9BB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61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61614A" w:rsidRPr="0061614A" w14:paraId="093E97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A0C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961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D5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C91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418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124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2F0208" w:rsidRPr="0061614A" w14:paraId="60690B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5F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AE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60B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1A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1D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FB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61614A" w:rsidRPr="0061614A" w14:paraId="53F7462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DA9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66A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65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F823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733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1BC2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1F8CD3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BD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0B3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63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5D2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240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99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089343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9C4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3DC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94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1B8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52E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EE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store datamængder i regneark</w:t>
            </w:r>
          </w:p>
        </w:tc>
      </w:tr>
      <w:tr w:rsidR="002F0208" w:rsidRPr="0061614A" w14:paraId="3FA919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3A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65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B7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58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392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A7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23DCB2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ED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821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8BC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F16B60" w14:textId="0571A05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14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DEE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2F0208" w:rsidRPr="0061614A" w14:paraId="0CC5F6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414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E9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B3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961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CA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63AB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6CBE98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7F77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154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9C0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51B9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7A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B8F5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0F6C4D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D0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F7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E1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A9B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7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63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43D07D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DC7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2C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69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8AB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43733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36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3CC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Servering af øl, drinks og alkoholfrie drikke</w:t>
            </w:r>
          </w:p>
        </w:tc>
      </w:tr>
      <w:tr w:rsidR="002F0208" w:rsidRPr="0061614A" w14:paraId="38C77C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CA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C10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A5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981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6E6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07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Design og automatisering af regneark</w:t>
            </w:r>
          </w:p>
        </w:tc>
      </w:tr>
      <w:tr w:rsidR="0061614A" w:rsidRPr="0061614A" w14:paraId="34CD82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055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213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F7A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EFC7A2" w14:textId="4A18A211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  <w:r w:rsidR="009E513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CA49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7F2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6972B1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C4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44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E0B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4C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86F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B6C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5AC4BD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FD2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09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B26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11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4D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D8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2F0208" w:rsidRPr="0061614A" w14:paraId="0D80CA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4F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6B5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02D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B8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82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2F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61614A" w:rsidRPr="0061614A" w14:paraId="5B6C8C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FCF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210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E5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411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8D5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8BDB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balsalt ordforråd </w:t>
            </w:r>
          </w:p>
        </w:tc>
      </w:tr>
      <w:tr w:rsidR="002F0208" w:rsidRPr="0061614A" w14:paraId="62EFB7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9F0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34D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29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497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F1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7B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61614A" w:rsidRPr="0061614A" w14:paraId="7FAECD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6A79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7A7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9E4E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39D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624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E635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2F0208" w:rsidRPr="0061614A" w14:paraId="3E3C23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1D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FD4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37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BF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D6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61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78626A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B4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2CA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44D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D22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78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2960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54E87D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A0B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4FD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EF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5EE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56B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97E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4A0182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2289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F3D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AEA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365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751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EA27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33FB18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64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B44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725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D1C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ABB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A0F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75F4A0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AF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59B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E8A0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C8A7E" w14:textId="225354B2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09F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475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 og layout i tekst </w:t>
            </w:r>
          </w:p>
        </w:tc>
      </w:tr>
      <w:tr w:rsidR="002F0208" w:rsidRPr="0061614A" w14:paraId="7A979E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BD4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08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03A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05FC5" w14:textId="5418B792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6CF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B8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5E9637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A50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47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962A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6A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CDE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6D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58CF16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DF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CB1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E8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D8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0B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390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159BAF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9BE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DC5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0AC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D0FB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569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B77F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Udarbejdelse og afstemning af lønsedler</w:t>
            </w:r>
          </w:p>
        </w:tc>
      </w:tr>
      <w:tr w:rsidR="002F0208" w:rsidRPr="0061614A" w14:paraId="38CAE9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40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D3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8B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73D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397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2C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61614A" w:rsidRPr="0061614A" w14:paraId="643E13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691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37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29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E39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E5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153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periodisk beregning og registrering</w:t>
            </w:r>
          </w:p>
        </w:tc>
      </w:tr>
      <w:tr w:rsidR="002F0208" w:rsidRPr="0061614A" w14:paraId="1BC11C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61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81F1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86D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0B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029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40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1 i faglærte og ufaglærte job</w:t>
            </w:r>
          </w:p>
        </w:tc>
      </w:tr>
      <w:tr w:rsidR="0061614A" w:rsidRPr="0061614A" w14:paraId="375B89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F0D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5A0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27D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A98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39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2AC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74C6BE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A9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34B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E5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3F4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B74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F0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storkøkkener</w:t>
            </w:r>
          </w:p>
        </w:tc>
      </w:tr>
      <w:tr w:rsidR="0061614A" w:rsidRPr="0061614A" w14:paraId="7F925B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62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7976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C46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87AD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60E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561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vinens dyrkning &amp; fremstilling</w:t>
            </w:r>
          </w:p>
        </w:tc>
      </w:tr>
      <w:tr w:rsidR="002F0208" w:rsidRPr="0061614A" w14:paraId="018CCB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BE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5A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83D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527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47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BDD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Råvarer i køkkenet - trin 1</w:t>
            </w:r>
          </w:p>
        </w:tc>
      </w:tr>
      <w:tr w:rsidR="0061614A" w:rsidRPr="0061614A" w14:paraId="65C911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646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AA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E8F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F1E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7E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F526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konflikter og klager fra gæsten 1</w:t>
            </w:r>
          </w:p>
        </w:tc>
      </w:tr>
      <w:tr w:rsidR="002F0208" w:rsidRPr="0061614A" w14:paraId="760F4D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DF5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23A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D3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9C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A2C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6D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61614A" w:rsidRPr="0061614A" w14:paraId="5EE987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0DE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931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2A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640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526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37B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664091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23F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4A4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8E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1A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42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A21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61614A" w:rsidRPr="0061614A" w14:paraId="1C5A9A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1584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8592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EE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FF3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2F53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85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2F0208" w:rsidRPr="0061614A" w14:paraId="7418F9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BD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94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05F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9E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44D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0C2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på hotel og restaurant</w:t>
            </w:r>
          </w:p>
        </w:tc>
      </w:tr>
      <w:tr w:rsidR="0061614A" w:rsidRPr="0061614A" w14:paraId="281B1A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22E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07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807D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67B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45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ACC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2F0208" w:rsidRPr="0061614A" w14:paraId="1266A1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A2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F2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C5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35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3C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04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61614A" w:rsidRPr="0061614A" w14:paraId="327A2A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86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523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FA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48B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756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CBA4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2F0208" w:rsidRPr="0061614A" w14:paraId="287E02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33D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67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152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E84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E1C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30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61614A" w:rsidRPr="0061614A" w14:paraId="5777B9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42A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90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3F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436FE" w14:textId="136528A3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3E78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944DC0" w14:textId="1946A943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2F0208" w:rsidRPr="0061614A" w14:paraId="6395E1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24D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1E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598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30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76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0A3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3CE24E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FB9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FC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B85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FD9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9FB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B37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739AF3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67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2C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38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EC1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A5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8CA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48B7EA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75B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CB7D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8A3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030F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2DD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388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0306E4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6F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26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03A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ACE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28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47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5D2ED3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92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568C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58A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F65A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EB66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7E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ift fødevarer, service &amp; oplevelser</w:t>
            </w:r>
          </w:p>
        </w:tc>
      </w:tr>
      <w:tr w:rsidR="002F0208" w:rsidRPr="0061614A" w14:paraId="3B97F8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55C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705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DC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1D52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4BA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258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ift fødevarer, service &amp; oplevelser</w:t>
            </w:r>
          </w:p>
        </w:tc>
      </w:tr>
      <w:tr w:rsidR="0061614A" w:rsidRPr="0061614A" w14:paraId="59B69E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35DB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CB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C7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49CC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4476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392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ift fødevarer, service &amp; oplevelser</w:t>
            </w:r>
          </w:p>
        </w:tc>
      </w:tr>
      <w:tr w:rsidR="002F0208" w:rsidRPr="0061614A" w14:paraId="7368A1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EE4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457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1E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8F9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D1D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64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61614A" w:rsidRPr="0061614A" w14:paraId="778027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0EA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9CF1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F74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47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8E7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88D5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2F0208" w:rsidRPr="0061614A" w14:paraId="21CEB0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DA1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BC2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E8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A70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3B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75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61614A" w:rsidRPr="0061614A" w14:paraId="239C9E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3D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2A1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E6A0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B096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BB5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8FE0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2F0208" w:rsidRPr="0061614A" w14:paraId="1560951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4D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251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A1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3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59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E5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 værtskab, service og oplevelser</w:t>
            </w:r>
          </w:p>
        </w:tc>
      </w:tr>
      <w:tr w:rsidR="0061614A" w:rsidRPr="0061614A" w14:paraId="2FAFD5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445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E3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957E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057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E54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11B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klimavenlige køkken</w:t>
            </w:r>
          </w:p>
        </w:tc>
      </w:tr>
      <w:tr w:rsidR="002F0208" w:rsidRPr="0061614A" w14:paraId="511D99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08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1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F0C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9D3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3C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DDF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klimavenlige køkken</w:t>
            </w:r>
          </w:p>
        </w:tc>
      </w:tr>
      <w:tr w:rsidR="0061614A" w:rsidRPr="0061614A" w14:paraId="23E04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659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03D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C0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7B0F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106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8EE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fisk og skaldyr</w:t>
            </w:r>
          </w:p>
        </w:tc>
      </w:tr>
      <w:tr w:rsidR="002F0208" w:rsidRPr="0061614A" w14:paraId="0241FB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151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B0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23D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6C1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51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51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fisk og skaldyr</w:t>
            </w:r>
          </w:p>
        </w:tc>
      </w:tr>
      <w:tr w:rsidR="0061614A" w:rsidRPr="0061614A" w14:paraId="0E7A65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7B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FD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FE8C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AF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087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2C3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franske vine og vinområder</w:t>
            </w:r>
          </w:p>
        </w:tc>
      </w:tr>
      <w:tr w:rsidR="002F0208" w:rsidRPr="0061614A" w14:paraId="00CD9A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6C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5B9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5F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ED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86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D9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andre europæiske vine &amp; områder</w:t>
            </w:r>
          </w:p>
        </w:tc>
      </w:tr>
      <w:tr w:rsidR="0061614A" w:rsidRPr="0061614A" w14:paraId="11E8A0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47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2D4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781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6FEA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7E5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6D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amerikanske vine og vinområder</w:t>
            </w:r>
          </w:p>
        </w:tc>
      </w:tr>
      <w:tr w:rsidR="002F0208" w:rsidRPr="0061614A" w14:paraId="17F98A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23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Hotel, restauration, køkken, kantine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227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73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0F9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8C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BE8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Gæstevejledning om oversøiske vine og vinlande</w:t>
            </w:r>
          </w:p>
        </w:tc>
      </w:tr>
      <w:tr w:rsidR="0061614A" w:rsidRPr="0061614A" w14:paraId="1BADEE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9E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D6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BF7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FD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F60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C7D1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Iværksætteri i praksis</w:t>
            </w:r>
          </w:p>
        </w:tc>
      </w:tr>
      <w:tr w:rsidR="002F0208" w:rsidRPr="0061614A" w14:paraId="459BE4C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44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F5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A9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9E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D8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50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SMT 1 lodning af SMD komponenter</w:t>
            </w:r>
          </w:p>
        </w:tc>
      </w:tr>
      <w:tr w:rsidR="0061614A" w:rsidRPr="0061614A" w14:paraId="660E20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4F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D9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A37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B48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A330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98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Box-building</w:t>
            </w:r>
          </w:p>
        </w:tc>
      </w:tr>
      <w:tr w:rsidR="002F0208" w:rsidRPr="0061614A" w14:paraId="0FD33B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724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BE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C4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2D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8E4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F0D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reworkteknik</w:t>
            </w:r>
          </w:p>
        </w:tc>
      </w:tr>
      <w:tr w:rsidR="0061614A" w:rsidRPr="0061614A" w14:paraId="69F36D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A3B5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66AA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573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4A7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D0A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F06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komponentkendskab</w:t>
            </w:r>
          </w:p>
        </w:tc>
      </w:tr>
      <w:tr w:rsidR="002F0208" w:rsidRPr="0061614A" w14:paraId="62EEC3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0A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C267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72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CBB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1E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129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montage- og loddeteknik på print</w:t>
            </w:r>
          </w:p>
        </w:tc>
      </w:tr>
      <w:tr w:rsidR="0061614A" w:rsidRPr="0061614A" w14:paraId="2D3B63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C9AA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96B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952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1A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21098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3C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F30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Additiv fremstilling - 3D print</w:t>
            </w:r>
          </w:p>
        </w:tc>
      </w:tr>
      <w:tr w:rsidR="002F0208" w:rsidRPr="0061614A" w14:paraId="36785C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82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45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279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ACC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21204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307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237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isocyanater med øget risiko</w:t>
            </w:r>
          </w:p>
        </w:tc>
      </w:tr>
      <w:tr w:rsidR="0061614A" w:rsidRPr="0061614A" w14:paraId="43F341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73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25C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F04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27EDF" w14:textId="2353F18F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24179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CA0B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17BE7A" w14:textId="3BF58DB1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Anhugning og riggeropgaver ved kranløft 1</w:t>
            </w:r>
          </w:p>
        </w:tc>
      </w:tr>
      <w:tr w:rsidR="002F0208" w:rsidRPr="0061614A" w14:paraId="1555B8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CBD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F32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42A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7B6706" w14:textId="5B9F4129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24180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C15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5157A" w14:textId="0B9246AA" w:rsidR="0061614A" w:rsidRPr="0061614A" w:rsidRDefault="002B06B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2B06BD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Anhugning og riggeropgaver ved kranløft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</w:tr>
      <w:tr w:rsidR="0061614A" w:rsidRPr="0061614A" w14:paraId="51A2DE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836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1D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EB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819F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21698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30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1250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Grundlæggende, AI-baserede værktøjer i industrien</w:t>
            </w:r>
          </w:p>
        </w:tc>
      </w:tr>
      <w:tr w:rsidR="002F0208" w:rsidRPr="0061614A" w14:paraId="778B9B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13F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FC1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8C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94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B7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1C2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</w:t>
            </w:r>
          </w:p>
        </w:tc>
      </w:tr>
      <w:tr w:rsidR="0061614A" w:rsidRPr="0061614A" w14:paraId="3FC9D8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3B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29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C36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695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C8C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51FF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Mekanisk forbehandling af stålkonstruktioner</w:t>
            </w:r>
          </w:p>
        </w:tc>
      </w:tr>
      <w:tr w:rsidR="002F0208" w:rsidRPr="0061614A" w14:paraId="7650EC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9F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79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6B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997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3C3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16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Fristråleblæsning og metallisering</w:t>
            </w:r>
          </w:p>
        </w:tc>
      </w:tr>
      <w:tr w:rsidR="0061614A" w:rsidRPr="0061614A" w14:paraId="31C55B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FD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0B6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C9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170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E8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880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Airless og pneumatisk malingspåføring</w:t>
            </w:r>
          </w:p>
        </w:tc>
      </w:tr>
      <w:tr w:rsidR="002F0208" w:rsidRPr="0061614A" w14:paraId="02EF50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30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04A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A9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D2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B98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D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Opbygning af malingssystemer efter specifikation</w:t>
            </w:r>
          </w:p>
        </w:tc>
      </w:tr>
      <w:tr w:rsidR="0061614A" w:rsidRPr="0061614A" w14:paraId="002E56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00C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F62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A6A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2890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B30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77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0EF0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 - Certifikat</w:t>
            </w:r>
          </w:p>
        </w:tc>
      </w:tr>
      <w:tr w:rsidR="002F0208" w:rsidRPr="0061614A" w14:paraId="2B84BC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BC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B1A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52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F8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059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480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produktionskemi for operatører</w:t>
            </w:r>
          </w:p>
        </w:tc>
      </w:tr>
      <w:tr w:rsidR="0061614A" w:rsidRPr="0061614A" w14:paraId="770F25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BF7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5C8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55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D7B6E2" w14:textId="61704813" w:rsidR="0061614A" w:rsidRPr="0061614A" w:rsidRDefault="00376512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  <w:r w:rsidR="0061614A"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9264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8FF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C8F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Tavlemøder</w:t>
            </w:r>
          </w:p>
        </w:tc>
      </w:tr>
      <w:tr w:rsidR="002F0208" w:rsidRPr="0061614A" w14:paraId="36B813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9A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D59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281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1D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31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37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Inspektion for operatører i procesindustrien</w:t>
            </w:r>
          </w:p>
        </w:tc>
      </w:tr>
      <w:tr w:rsidR="0061614A" w:rsidRPr="0061614A" w14:paraId="45F545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BE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959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3A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0B7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2A3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A9F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mekanisk intro</w:t>
            </w:r>
          </w:p>
        </w:tc>
      </w:tr>
      <w:tr w:rsidR="002F0208" w:rsidRPr="0061614A" w14:paraId="39C83B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D0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BD3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08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3F0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8F5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8FFC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mekanisk intro</w:t>
            </w:r>
          </w:p>
        </w:tc>
      </w:tr>
      <w:tr w:rsidR="0061614A" w:rsidRPr="0061614A" w14:paraId="54865F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842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FFE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71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1ED3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0F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E62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automatik intro</w:t>
            </w:r>
          </w:p>
        </w:tc>
      </w:tr>
      <w:tr w:rsidR="002F0208" w:rsidRPr="0061614A" w14:paraId="3527DB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D8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D4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35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3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A2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91D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procesmåleudstyr</w:t>
            </w:r>
          </w:p>
        </w:tc>
      </w:tr>
      <w:tr w:rsidR="0061614A" w:rsidRPr="0061614A" w14:paraId="26C05E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D62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E59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397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98A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FF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025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Produktionsoptimering for operatører vha Lean</w:t>
            </w:r>
          </w:p>
        </w:tc>
      </w:tr>
      <w:tr w:rsidR="002F0208" w:rsidRPr="0061614A" w14:paraId="0CCC52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FE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46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3B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FA4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42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19B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termoplast materialer</w:t>
            </w:r>
          </w:p>
        </w:tc>
      </w:tr>
      <w:tr w:rsidR="0061614A" w:rsidRPr="0061614A" w14:paraId="36F8EA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94B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E61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BC14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B812D" w14:textId="7B64DEB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74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A0E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2F0208" w:rsidRPr="0061614A" w14:paraId="02D362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2F0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B07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FA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AA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22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D2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Kvalitetskontrol for medicooperatører</w:t>
            </w:r>
          </w:p>
        </w:tc>
      </w:tr>
      <w:tr w:rsidR="0061614A" w:rsidRPr="0061614A" w14:paraId="1A42BA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FF5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C39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867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D29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7E9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857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førstehjælp på jobbet</w:t>
            </w:r>
          </w:p>
        </w:tc>
      </w:tr>
      <w:tr w:rsidR="002F0208" w:rsidRPr="0061614A" w14:paraId="38BB09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91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ADD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0AA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42E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43697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E0B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3F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Stuk-, muffe og elektrosvejsning</w:t>
            </w:r>
          </w:p>
        </w:tc>
      </w:tr>
      <w:tr w:rsidR="0061614A" w:rsidRPr="0061614A" w14:paraId="0A7A5F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A0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5CB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00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4B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12D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3954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Varmluft- og ekstrudersvejsning</w:t>
            </w:r>
          </w:p>
        </w:tc>
      </w:tr>
      <w:tr w:rsidR="002F0208" w:rsidRPr="0061614A" w14:paraId="4EBDF1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16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3F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2E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89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43727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745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47B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Svejsning af tykvæggede plastmaterialer</w:t>
            </w:r>
          </w:p>
        </w:tc>
      </w:tr>
      <w:tr w:rsidR="0061614A" w:rsidRPr="0061614A" w14:paraId="671AF1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4B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091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090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41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43937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081F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8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5-S modellen for operatører</w:t>
            </w:r>
          </w:p>
        </w:tc>
      </w:tr>
      <w:tr w:rsidR="002F0208" w:rsidRPr="0061614A" w14:paraId="1D25C3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12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1CA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D5D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25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CF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638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Systematisk problemløsning for operatører</w:t>
            </w:r>
          </w:p>
        </w:tc>
      </w:tr>
      <w:tr w:rsidR="0061614A" w:rsidRPr="0061614A" w14:paraId="0AB0F1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CC22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52D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42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0F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43940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65F0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CF9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Svejsning af plastplader</w:t>
            </w:r>
          </w:p>
        </w:tc>
      </w:tr>
      <w:tr w:rsidR="002F0208" w:rsidRPr="0061614A" w14:paraId="6B6382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F2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C4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E4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25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623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969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Uorganisk kemi for operatører i procesindustrien</w:t>
            </w:r>
          </w:p>
        </w:tc>
      </w:tr>
      <w:tr w:rsidR="0061614A" w:rsidRPr="0061614A" w14:paraId="607409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876E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666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DBC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60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D6C3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105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proceskemiske enhedsoperationer</w:t>
            </w:r>
          </w:p>
        </w:tc>
      </w:tr>
      <w:tr w:rsidR="002F0208" w:rsidRPr="0061614A" w14:paraId="6AD430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BA9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28A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8C4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D5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18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0F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Instruktion og oplæring på procesanlæg</w:t>
            </w:r>
          </w:p>
        </w:tc>
      </w:tr>
      <w:tr w:rsidR="0061614A" w:rsidRPr="0061614A" w14:paraId="299FC4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62B4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CE6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E43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35B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77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AF92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Maskin- og elsikkerhed for operatører </w:t>
            </w:r>
          </w:p>
        </w:tc>
      </w:tr>
      <w:tr w:rsidR="002F0208" w:rsidRPr="0061614A" w14:paraId="2EC85E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2D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AF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42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5D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73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4DE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Behandlingsspecifikation til vådlakering</w:t>
            </w:r>
          </w:p>
        </w:tc>
      </w:tr>
      <w:tr w:rsidR="0061614A" w:rsidRPr="0061614A" w14:paraId="6D2AB9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D03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3648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7BF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95C6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876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A1D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Brandforanstaltninger ved gnistproducerende værktøj</w:t>
            </w:r>
          </w:p>
        </w:tc>
      </w:tr>
      <w:tr w:rsidR="002F0208" w:rsidRPr="0061614A" w14:paraId="41F46D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985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DF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FF3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D2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FAD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3C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7CEFC5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2062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57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EAE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34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ED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EA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Kvalitetsbevidsthed ved industriel produktion</w:t>
            </w:r>
          </w:p>
        </w:tc>
      </w:tr>
      <w:tr w:rsidR="002F0208" w:rsidRPr="0061614A" w14:paraId="56F753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AB8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647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26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D1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61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DE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emballage for operatører</w:t>
            </w:r>
          </w:p>
        </w:tc>
      </w:tr>
      <w:tr w:rsidR="0061614A" w:rsidRPr="0061614A" w14:paraId="2779A1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C8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9D8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04C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262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26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8A6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Laserskæring for operatører</w:t>
            </w:r>
          </w:p>
        </w:tc>
      </w:tr>
      <w:tr w:rsidR="002F0208" w:rsidRPr="0061614A" w14:paraId="3A9BC0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AF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BF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94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EA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5F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AC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 CNC-styret revolverstanser</w:t>
            </w:r>
          </w:p>
        </w:tc>
      </w:tr>
      <w:tr w:rsidR="0061614A" w:rsidRPr="0061614A" w14:paraId="1A95A4B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28D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642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EA35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1344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30C8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99A6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lokalvisende procesmåleudstyr</w:t>
            </w:r>
          </w:p>
        </w:tc>
      </w:tr>
      <w:tr w:rsidR="002F0208" w:rsidRPr="0061614A" w14:paraId="710280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CD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13B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09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FA8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29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79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Kvalitetskontrol – stålkonstruktioners overflade</w:t>
            </w:r>
          </w:p>
        </w:tc>
      </w:tr>
      <w:tr w:rsidR="0061614A" w:rsidRPr="0061614A" w14:paraId="66F773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07A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745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6362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CACE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47085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5BC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2C1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Lean support i produktionen</w:t>
            </w:r>
          </w:p>
        </w:tc>
      </w:tr>
      <w:tr w:rsidR="002F0208" w:rsidRPr="0061614A" w14:paraId="66BE17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3D6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C4F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BE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76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20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C4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i metalindustrien, brancheintroduktion</w:t>
            </w:r>
          </w:p>
        </w:tc>
      </w:tr>
      <w:tr w:rsidR="0061614A" w:rsidRPr="0061614A" w14:paraId="68B67D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9E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3DC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9B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00E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4A81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5E8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Produktion for operatører i procesindustrien</w:t>
            </w:r>
          </w:p>
        </w:tc>
      </w:tr>
      <w:tr w:rsidR="002F0208" w:rsidRPr="0061614A" w14:paraId="7A2B8D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66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7C2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13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767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D6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372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Effektivisering for operatører i procesindustrien</w:t>
            </w:r>
          </w:p>
        </w:tc>
      </w:tr>
      <w:tr w:rsidR="0061614A" w:rsidRPr="0061614A" w14:paraId="5421FF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07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E67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D79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DB9F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2AA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EF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Gaffeltruck certifikatkursus B</w:t>
            </w:r>
          </w:p>
        </w:tc>
      </w:tr>
      <w:tr w:rsidR="002F0208" w:rsidRPr="0061614A" w14:paraId="6DD30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43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5D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05F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A98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87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85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regning</w:t>
            </w:r>
          </w:p>
        </w:tc>
      </w:tr>
      <w:tr w:rsidR="0061614A" w:rsidRPr="0061614A" w14:paraId="7BB127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06E4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7F2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9D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A89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41E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9A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faglig matematik</w:t>
            </w:r>
          </w:p>
        </w:tc>
      </w:tr>
      <w:tr w:rsidR="002F0208" w:rsidRPr="0061614A" w14:paraId="606860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4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4E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CFE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9BFD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13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837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arbejde med epoxy og isocyanater</w:t>
            </w:r>
          </w:p>
        </w:tc>
      </w:tr>
      <w:tr w:rsidR="0061614A" w:rsidRPr="0061614A" w14:paraId="47D532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8D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78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873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1C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5C1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05AD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arbejde med epoxy og isocyanater</w:t>
            </w:r>
          </w:p>
        </w:tc>
      </w:tr>
      <w:tr w:rsidR="002F0208" w:rsidRPr="0061614A" w14:paraId="2AFC25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B5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25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52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9564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80B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D97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L-AUS/AUS for operatører i elforsyning</w:t>
            </w:r>
          </w:p>
        </w:tc>
      </w:tr>
      <w:tr w:rsidR="0061614A" w:rsidRPr="0061614A" w14:paraId="02B0F2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3B89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4EC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8B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7642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D34C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C9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Sikkerhed ved polyesterstøbning</w:t>
            </w:r>
          </w:p>
        </w:tc>
      </w:tr>
      <w:tr w:rsidR="002F0208" w:rsidRPr="0061614A" w14:paraId="683C6E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135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27E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4D3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A7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372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81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El-sikkerhedsloven, relevante love og standarder</w:t>
            </w:r>
          </w:p>
        </w:tc>
      </w:tr>
      <w:tr w:rsidR="0061614A" w:rsidRPr="0061614A" w14:paraId="600DB6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655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670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A935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75F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B98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539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el-lære for operatører - AC</w:t>
            </w:r>
          </w:p>
        </w:tc>
      </w:tr>
      <w:tr w:rsidR="002F0208" w:rsidRPr="0061614A" w14:paraId="551322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764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22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77A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62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559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A0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el-lære for operatører - DC</w:t>
            </w:r>
          </w:p>
        </w:tc>
      </w:tr>
      <w:tr w:rsidR="0061614A" w:rsidRPr="0061614A" w14:paraId="3139B6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2E9C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3EA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749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CF14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5EF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C99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pneumatik for operatører</w:t>
            </w:r>
          </w:p>
        </w:tc>
      </w:tr>
      <w:tr w:rsidR="002F0208" w:rsidRPr="0061614A" w14:paraId="0B8DB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80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ED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A6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051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285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27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produktionsdata</w:t>
            </w:r>
          </w:p>
        </w:tc>
      </w:tr>
      <w:tr w:rsidR="0061614A" w:rsidRPr="0061614A" w14:paraId="5A7D9F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1B7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1B9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ED9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F7A4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79FB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BBE6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1-komponent vådlakering - operatører</w:t>
            </w:r>
          </w:p>
        </w:tc>
      </w:tr>
      <w:tr w:rsidR="002F0208" w:rsidRPr="0061614A" w14:paraId="6BA1C1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62F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63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09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DB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515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22C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Pulverlakering - materialer og processer</w:t>
            </w:r>
          </w:p>
        </w:tc>
      </w:tr>
      <w:tr w:rsidR="0061614A" w:rsidRPr="0061614A" w14:paraId="4E3F5F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894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E3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E9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D74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35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53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pulverlakering</w:t>
            </w:r>
          </w:p>
        </w:tc>
      </w:tr>
      <w:tr w:rsidR="002F0208" w:rsidRPr="0061614A" w14:paraId="152B3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0B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DF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D51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1B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AE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2E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Kranbasis, suppleret med samløft med kraner</w:t>
            </w:r>
          </w:p>
        </w:tc>
      </w:tr>
      <w:tr w:rsidR="0061614A" w:rsidRPr="0061614A" w14:paraId="76367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67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7B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F4B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6BC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0C8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BA1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drejning, klargøring og maskinbetjening</w:t>
            </w:r>
          </w:p>
        </w:tc>
      </w:tr>
      <w:tr w:rsidR="002F0208" w:rsidRPr="0061614A" w14:paraId="4157A6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6B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80F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9A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4F2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05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5F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med industrirobotter for operatører</w:t>
            </w:r>
          </w:p>
        </w:tc>
      </w:tr>
      <w:tr w:rsidR="0061614A" w:rsidRPr="0061614A" w14:paraId="69FF18C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0E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D4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353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E0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D9F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EA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Robotbetjening for operatører</w:t>
            </w:r>
          </w:p>
        </w:tc>
      </w:tr>
      <w:tr w:rsidR="002F0208" w:rsidRPr="0061614A" w14:paraId="1D7F0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6FA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0F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88F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8C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B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D7B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drejning, 1-sidet bearbejdning</w:t>
            </w:r>
          </w:p>
        </w:tc>
      </w:tr>
      <w:tr w:rsidR="0061614A" w:rsidRPr="0061614A" w14:paraId="2D900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891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84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F14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74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4B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606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 fræsning, klargøring og maskinbetjening</w:t>
            </w:r>
          </w:p>
        </w:tc>
      </w:tr>
      <w:tr w:rsidR="002F0208" w:rsidRPr="0061614A" w14:paraId="573B59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02A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083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33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D5E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78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FA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 CNC-styret kantpresse trin 2</w:t>
            </w:r>
          </w:p>
        </w:tc>
      </w:tr>
      <w:tr w:rsidR="0061614A" w:rsidRPr="0061614A" w14:paraId="7B9E1F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19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338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20C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A17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66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FF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Pladebearbejdning trin 1</w:t>
            </w:r>
          </w:p>
        </w:tc>
      </w:tr>
      <w:tr w:rsidR="002F0208" w:rsidRPr="0061614A" w14:paraId="7BAB53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DE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A4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9B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8A8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CA1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AFB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Pladebearbejdning trin 2</w:t>
            </w:r>
          </w:p>
        </w:tc>
      </w:tr>
      <w:tr w:rsidR="0061614A" w:rsidRPr="0061614A" w14:paraId="7A4130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AF0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525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A07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2E94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3F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F0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for operatører</w:t>
            </w:r>
          </w:p>
        </w:tc>
      </w:tr>
      <w:tr w:rsidR="002F0208" w:rsidRPr="0061614A" w14:paraId="06AA66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F84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FC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8C3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F6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7C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54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fræsning, 1- sidet bearbejdning</w:t>
            </w:r>
          </w:p>
        </w:tc>
      </w:tr>
      <w:tr w:rsidR="0061614A" w:rsidRPr="0061614A" w14:paraId="24AF45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43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394C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2E0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1CC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84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0C23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CAD</w:t>
            </w:r>
          </w:p>
        </w:tc>
      </w:tr>
      <w:tr w:rsidR="002F0208" w:rsidRPr="0061614A" w14:paraId="066EF6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79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A15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22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72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486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0C0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maskintegning</w:t>
            </w:r>
          </w:p>
        </w:tc>
      </w:tr>
      <w:tr w:rsidR="0061614A" w:rsidRPr="0061614A" w14:paraId="79FAE3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96B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C883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C9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84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A8E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9B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Hærdeplast komposit produktionsteknikker trin 1</w:t>
            </w:r>
          </w:p>
        </w:tc>
      </w:tr>
      <w:tr w:rsidR="002F0208" w:rsidRPr="0061614A" w14:paraId="020548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63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1A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5D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2B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2CD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617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Hærdeplast komposit produktionsteknikker trin 2</w:t>
            </w:r>
          </w:p>
        </w:tc>
      </w:tr>
      <w:tr w:rsidR="0061614A" w:rsidRPr="0061614A" w14:paraId="44BCF9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95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08E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BBC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EBA2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CF3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FB74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Sp 1 Betjening af plastsprøjtestøbemaskiner</w:t>
            </w:r>
          </w:p>
        </w:tc>
      </w:tr>
      <w:tr w:rsidR="002F0208" w:rsidRPr="0061614A" w14:paraId="5FDC4D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8D8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B71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19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55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CF7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A21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Sp2 Mont og indst af plast sprøjtestøbeforme,  </w:t>
            </w:r>
          </w:p>
        </w:tc>
      </w:tr>
      <w:tr w:rsidR="0061614A" w:rsidRPr="0061614A" w14:paraId="1627B5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981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D5D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11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AD2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12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3C9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Ekstrud1 Betjening af plast ekstruderingsanlæg</w:t>
            </w:r>
          </w:p>
        </w:tc>
      </w:tr>
      <w:tr w:rsidR="002F0208" w:rsidRPr="0061614A" w14:paraId="249E57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075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CD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015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A85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C93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959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Ekstrud2 Drift af plast ekstruderingsanlæg</w:t>
            </w:r>
          </w:p>
        </w:tc>
      </w:tr>
      <w:tr w:rsidR="0061614A" w:rsidRPr="0061614A" w14:paraId="01BF63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807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AB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0DD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D2A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2F5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5CF8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loddeteknik</w:t>
            </w:r>
          </w:p>
        </w:tc>
      </w:tr>
      <w:tr w:rsidR="002F0208" w:rsidRPr="0061614A" w14:paraId="1B0038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9B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314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75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97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D8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BA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leanværktøjer i produktionen</w:t>
            </w:r>
          </w:p>
        </w:tc>
      </w:tr>
      <w:tr w:rsidR="0061614A" w:rsidRPr="0061614A" w14:paraId="1CCA05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EB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05E3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23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A8A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EA9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33C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i teams</w:t>
            </w:r>
          </w:p>
        </w:tc>
      </w:tr>
      <w:tr w:rsidR="002F0208" w:rsidRPr="0061614A" w14:paraId="718E80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D0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1A2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91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396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D9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769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Medicinalindustriel produktion GMP1</w:t>
            </w:r>
          </w:p>
        </w:tc>
      </w:tr>
      <w:tr w:rsidR="0061614A" w:rsidRPr="0061614A" w14:paraId="16F995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D7AE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3B92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09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003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5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77E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GMP i praksis, GMP2</w:t>
            </w:r>
          </w:p>
        </w:tc>
      </w:tr>
      <w:tr w:rsidR="002F0208" w:rsidRPr="0061614A" w14:paraId="00019C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B10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91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03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F1B31" w14:textId="6620D8BD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21906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2D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0E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sterile lægemidler, Steril 1</w:t>
            </w:r>
          </w:p>
        </w:tc>
      </w:tr>
      <w:tr w:rsidR="0061614A" w:rsidRPr="0061614A" w14:paraId="7D1F70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6D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54D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B298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8C9E99" w14:textId="1FC4D22E" w:rsidR="0061614A" w:rsidRPr="0061614A" w:rsidRDefault="0033569E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21907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D3A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744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Fremstilling af steril batch - Steril 2</w:t>
            </w:r>
          </w:p>
        </w:tc>
      </w:tr>
      <w:tr w:rsidR="002F0208" w:rsidRPr="0061614A" w14:paraId="4FD11C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420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A2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E3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E51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2B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D2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procesanlæg under GMP og ISOregler</w:t>
            </w:r>
          </w:p>
        </w:tc>
      </w:tr>
      <w:tr w:rsidR="0061614A" w:rsidRPr="0061614A" w14:paraId="3D26CA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073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BD9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4C19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CDB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8C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50C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Sikker adfærd i produktionen </w:t>
            </w:r>
          </w:p>
        </w:tc>
      </w:tr>
      <w:tr w:rsidR="002F0208" w:rsidRPr="0061614A" w14:paraId="7F69AC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F55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84A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32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DC8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B9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AA5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Udvikling af teams</w:t>
            </w:r>
          </w:p>
        </w:tc>
      </w:tr>
      <w:tr w:rsidR="0061614A" w:rsidRPr="0061614A" w14:paraId="5F5240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190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54D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857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D6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70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8D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Kvalitetsstyring i virksomheder</w:t>
            </w:r>
          </w:p>
        </w:tc>
      </w:tr>
      <w:tr w:rsidR="002F0208" w:rsidRPr="0061614A" w14:paraId="4FE7ED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B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CAE8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9C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34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878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0F7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travers og portalkraner under 8 tons</w:t>
            </w:r>
          </w:p>
        </w:tc>
      </w:tr>
      <w:tr w:rsidR="0061614A" w:rsidRPr="0061614A" w14:paraId="40F801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C1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50B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85F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6FF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B6A7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E6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lean</w:t>
            </w:r>
          </w:p>
        </w:tc>
      </w:tr>
      <w:tr w:rsidR="002F0208" w:rsidRPr="0061614A" w14:paraId="7CE3A9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35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70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89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708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FBF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30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Ny teknologi i produktionen</w:t>
            </w:r>
          </w:p>
        </w:tc>
      </w:tr>
      <w:tr w:rsidR="0061614A" w:rsidRPr="0061614A" w14:paraId="42BEC6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CA8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FF8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619C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D9C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6C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649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Digitalisering i produktionen 1</w:t>
            </w:r>
          </w:p>
        </w:tc>
      </w:tr>
      <w:tr w:rsidR="002F0208" w:rsidRPr="0061614A" w14:paraId="3109F5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112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AE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01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08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68A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4B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Digitalisering i produktionen 2</w:t>
            </w:r>
          </w:p>
        </w:tc>
      </w:tr>
      <w:tr w:rsidR="0061614A" w:rsidRPr="0061614A" w14:paraId="4DF613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59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5A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730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9FB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02C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D964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Operatørarbejde på el-forsyningsanlæg</w:t>
            </w:r>
          </w:p>
        </w:tc>
      </w:tr>
      <w:tr w:rsidR="002F0208" w:rsidRPr="0061614A" w14:paraId="6080D9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2C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704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9B4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2786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D0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0A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AB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Operatør vedligehold, L-AUS arbejde i produktionen</w:t>
            </w:r>
          </w:p>
        </w:tc>
      </w:tr>
      <w:tr w:rsidR="0061614A" w:rsidRPr="0061614A" w14:paraId="4447C6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1A41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3DF4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D74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90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B9E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69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Medspiller til grøn omstilling i produktionen</w:t>
            </w:r>
          </w:p>
        </w:tc>
      </w:tr>
      <w:tr w:rsidR="002F0208" w:rsidRPr="0061614A" w14:paraId="4B62DB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97D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31C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C2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33A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49015B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651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3E3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fejlfinding 400/230 V</w:t>
            </w:r>
          </w:p>
        </w:tc>
      </w:tr>
      <w:tr w:rsidR="0061614A" w:rsidRPr="0061614A" w14:paraId="1F5543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CC7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DBA8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E39E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5160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ECB9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898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Maskintegning, Projektionstegning i CAD</w:t>
            </w:r>
          </w:p>
        </w:tc>
      </w:tr>
      <w:tr w:rsidR="002F0208" w:rsidRPr="0061614A" w14:paraId="26C17F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44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4F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56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5BF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2A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5C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CNC-fræsning, programmering og opstilling, 2-sidet</w:t>
            </w:r>
          </w:p>
        </w:tc>
      </w:tr>
      <w:tr w:rsidR="0061614A" w:rsidRPr="0061614A" w14:paraId="773B37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D20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E9F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BE8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667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BA1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E79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fræsning, opspænding og flersidet bearbejdning</w:t>
            </w:r>
          </w:p>
        </w:tc>
      </w:tr>
      <w:tr w:rsidR="002F0208" w:rsidRPr="0061614A" w14:paraId="011932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D8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605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55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D77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D4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A0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assembly med mere end 4 parter (5 dage)</w:t>
            </w:r>
          </w:p>
        </w:tc>
      </w:tr>
      <w:tr w:rsidR="0061614A" w:rsidRPr="0061614A" w14:paraId="332ED7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AB2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51D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1F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0FC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6667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96A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designoptimering (5 dage)</w:t>
            </w:r>
          </w:p>
        </w:tc>
      </w:tr>
      <w:tr w:rsidR="002F0208" w:rsidRPr="0061614A" w14:paraId="67F06A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B9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D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13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B58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C0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23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 (3D)</w:t>
            </w:r>
          </w:p>
        </w:tc>
      </w:tr>
      <w:tr w:rsidR="0061614A" w:rsidRPr="0061614A" w14:paraId="7D9966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01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96B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BF08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A9B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1616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6916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CAM-fræsning, flerakset bearbejdning</w:t>
            </w:r>
          </w:p>
        </w:tc>
      </w:tr>
      <w:tr w:rsidR="002F0208" w:rsidRPr="0061614A" w14:paraId="2AD4AD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BF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66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0EE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C5E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305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FB7C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CNC-drejning, programmering med cyklus/dialog</w:t>
            </w:r>
          </w:p>
        </w:tc>
      </w:tr>
      <w:tr w:rsidR="0061614A" w:rsidRPr="0061614A" w14:paraId="4160E3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534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8841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452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AB7E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144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99F5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drejning, programmering og opstilling, 2-sidet</w:t>
            </w:r>
          </w:p>
        </w:tc>
      </w:tr>
      <w:tr w:rsidR="002F0208" w:rsidRPr="0061614A" w14:paraId="705260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1C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6CB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A9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44B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75D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E6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maskintegning (3 dage)</w:t>
            </w:r>
          </w:p>
        </w:tc>
      </w:tr>
      <w:tr w:rsidR="0061614A" w:rsidRPr="0061614A" w14:paraId="2E61D3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45B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Industriel produktion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3611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41F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2943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C0EA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EA54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AB72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Teknisk design i 3D CAD</w:t>
            </w:r>
          </w:p>
        </w:tc>
      </w:tr>
      <w:tr w:rsidR="002F0208" w:rsidRPr="0061614A" w14:paraId="013123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74D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B3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15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EA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86C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47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Database, design og programmering</w:t>
            </w:r>
          </w:p>
        </w:tc>
      </w:tr>
      <w:tr w:rsidR="0061614A" w:rsidRPr="0061614A" w14:paraId="2C3814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241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705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D526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3451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82B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4AF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Netteknik: Anvendelse af teknologier og begreber</w:t>
            </w:r>
          </w:p>
        </w:tc>
      </w:tr>
      <w:tr w:rsidR="002F0208" w:rsidRPr="0061614A" w14:paraId="3B9623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EFE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96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E1F3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B0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016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B0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Cybersecurity operations</w:t>
            </w:r>
          </w:p>
        </w:tc>
      </w:tr>
      <w:tr w:rsidR="0061614A" w:rsidRPr="0061614A" w14:paraId="243007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D7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F6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822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29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5C8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8C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Anvendelse af kunstig intelligens</w:t>
            </w:r>
          </w:p>
        </w:tc>
      </w:tr>
      <w:tr w:rsidR="002F0208" w:rsidRPr="0061614A" w14:paraId="3D721D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43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CC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DE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A2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59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8A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Brugerundersøgelser og UX</w:t>
            </w:r>
          </w:p>
        </w:tc>
      </w:tr>
      <w:tr w:rsidR="0061614A" w:rsidRPr="0061614A" w14:paraId="2060AB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DC2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80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BC5D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672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170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37619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2A0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Systemdrift</w:t>
            </w:r>
          </w:p>
        </w:tc>
      </w:tr>
      <w:tr w:rsidR="002F0208" w:rsidRPr="0061614A" w14:paraId="571927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9AA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39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2A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3B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2EB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37712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5AC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Videregående programmering</w:t>
            </w:r>
          </w:p>
        </w:tc>
      </w:tr>
      <w:tr w:rsidR="0061614A" w:rsidRPr="0061614A" w14:paraId="51EF87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9DB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4826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000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D6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2BF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B6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IT-sikkerhed</w:t>
            </w:r>
          </w:p>
        </w:tc>
      </w:tr>
      <w:tr w:rsidR="002F0208" w:rsidRPr="0061614A" w14:paraId="186B5D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227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D4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87E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3AB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84A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37427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9F32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44EF0D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FF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C54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27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0062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D2F4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37894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F79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Programmering</w:t>
            </w:r>
          </w:p>
        </w:tc>
      </w:tr>
      <w:tr w:rsidR="002F0208" w:rsidRPr="0061614A" w14:paraId="778229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E06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A01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DD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6FAE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373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20238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273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Grafisk design og UI</w:t>
            </w:r>
          </w:p>
        </w:tc>
      </w:tr>
      <w:tr w:rsidR="0061614A" w:rsidRPr="0061614A" w14:paraId="53AA8A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EBB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C34C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86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906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2A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3F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2F0208" w:rsidRPr="0061614A" w14:paraId="261BDD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EB7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A9D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0B3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79B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9D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ED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010218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B8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0A6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856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5B871B" w14:textId="7557BA69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AF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E0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68F4EC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E9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3C1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5E6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9C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DC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08C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7F2F8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21B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78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2BA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8EE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B32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19F0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5F1318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4D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E12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98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E73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38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2D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404B43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922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F2B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A3AE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682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D26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F8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6D784C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51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9A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08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07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EDC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B87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61614A" w:rsidRPr="0061614A" w14:paraId="693361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F7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919C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3A15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AC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1E9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5A09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2F0208" w:rsidRPr="0061614A" w14:paraId="27F42C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24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B9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8A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325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7D7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E4C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61614A" w:rsidRPr="0061614A" w14:paraId="4715B3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4A2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B2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9B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D65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BC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B620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72FF18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25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8BD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7F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5E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90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44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61614A" w:rsidRPr="0061614A" w14:paraId="54FE35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2C0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224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5A8E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150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3C7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A9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03167B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50A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8C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281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88A80" w14:textId="1F9BEA25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60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1BF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61614A" w:rsidRPr="0061614A" w14:paraId="475E61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99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9A9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81B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774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88A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314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4FFDDA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D81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477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6D4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A08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2A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D9A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72C5F3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AE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2C2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916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C7F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8419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D079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6F92837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42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2A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861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BF8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17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0B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421FC3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94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CA1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F16C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DEB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618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885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5BCD4C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DD4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AB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AE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AF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10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86B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568566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F1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A00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D2A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7B4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0DE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F2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51D09D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CBF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CBC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2FD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151DD" w14:textId="76164FF7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E51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C1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18293D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3870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392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0DD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CD00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880C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4514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4AF813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42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95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AC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58F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65D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2C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61614A" w:rsidRPr="0061614A" w14:paraId="0E0E67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6C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B56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037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E1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6E8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BB2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4CD47E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0F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B3E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52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08A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E8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20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61614A" w:rsidRPr="0061614A" w14:paraId="2C8C4A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332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94D3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85EB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9AD9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992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174A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0E3A2B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67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AC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DF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85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3EF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18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61614A" w:rsidRPr="0061614A" w14:paraId="55404F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A20E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1C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99D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481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866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A77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25370B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FF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01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0A0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F76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058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D37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6BED30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28E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134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1C9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77705A" w14:textId="751F6A1A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DE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C33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2F0208" w:rsidRPr="0061614A" w14:paraId="2768CB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ED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AD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71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62D6F" w14:textId="117E09C2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9D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36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473B07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44FD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BE6C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58F3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83B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34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6E01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0ADFE12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8A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D8B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38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C8E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C0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5B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61614A" w:rsidRPr="0061614A" w14:paraId="61FD20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CD6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EC6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6D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3D9E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E5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F2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2F0208" w:rsidRPr="0061614A" w14:paraId="540ABE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F5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90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D16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B5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73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72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61614A" w:rsidRPr="0061614A" w14:paraId="1B15B7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4C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6EF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21D8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7DB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0E1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4AE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24ACED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D3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C55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98A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0C7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5FE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FCB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01BA7C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2A35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4D53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7DA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FE7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219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B85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1E7A18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AC6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DFE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9BF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67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69A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6A8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61614A" w:rsidRPr="0061614A" w14:paraId="5141E3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0DD9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94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8B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6FD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A680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9013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2F0208" w:rsidRPr="0061614A" w14:paraId="712C21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217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2D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CAE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E9C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79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E1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3A2C00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7B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292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7D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9459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499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17E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786A76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E47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B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EE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896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1B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DB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4379256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597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D9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160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8C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93C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27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5B97FE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C27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604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59E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90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9B0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AE1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70A358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F9B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E8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D9B2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9BA2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C15B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D5A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Cirkulær forretningsforståelse - adm medarbejdere</w:t>
            </w:r>
          </w:p>
        </w:tc>
      </w:tr>
      <w:tr w:rsidR="002F0208" w:rsidRPr="0061614A" w14:paraId="398D9B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B6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21B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464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C78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4BD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B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61614A" w:rsidRPr="0061614A" w14:paraId="621A2B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D6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It og teleteknik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EFE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938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E29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FF1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7BD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2F0208" w:rsidRPr="0061614A" w14:paraId="496F69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67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C6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E9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A6C6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2B6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65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Montageteknik 1</w:t>
            </w:r>
          </w:p>
        </w:tc>
      </w:tr>
      <w:tr w:rsidR="0061614A" w:rsidRPr="0061614A" w14:paraId="71FCD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359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00CD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D7CC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D45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20805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110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7441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Montageteknik 2</w:t>
            </w:r>
          </w:p>
        </w:tc>
      </w:tr>
      <w:tr w:rsidR="002F0208" w:rsidRPr="0061614A" w14:paraId="13B4A6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43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0C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50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DB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02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414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Brændstofteknik offroad, indstilling og udmåling</w:t>
            </w:r>
          </w:p>
        </w:tc>
      </w:tr>
      <w:tr w:rsidR="0061614A" w:rsidRPr="0061614A" w14:paraId="0314B9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742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855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D6E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0DE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471A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BFB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El-drevne off road køretøjer, batterifejlfinding</w:t>
            </w:r>
          </w:p>
        </w:tc>
      </w:tr>
      <w:tr w:rsidR="002F0208" w:rsidRPr="0061614A" w14:paraId="6D783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FF8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BAE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B2E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985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75C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2E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Mark- og tågesprøjter, fejlfinding og reparation</w:t>
            </w:r>
          </w:p>
        </w:tc>
      </w:tr>
      <w:tr w:rsidR="0061614A" w:rsidRPr="0061614A" w14:paraId="1C95FB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AA90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7C1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9533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F86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A85E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48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Grøn energi &amp; klimatilpasning</w:t>
            </w:r>
          </w:p>
        </w:tc>
      </w:tr>
      <w:tr w:rsidR="002F0208" w:rsidRPr="0061614A" w14:paraId="630FAB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3D1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4CB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0C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561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8D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71F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Sikkert energi- &amp; klimaarbejde</w:t>
            </w:r>
          </w:p>
        </w:tc>
      </w:tr>
      <w:tr w:rsidR="0061614A" w:rsidRPr="0061614A" w14:paraId="2A18A5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386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84A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419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B58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B063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E158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Energiteknik smed - Rør- og anlægstegninger</w:t>
            </w:r>
          </w:p>
        </w:tc>
      </w:tr>
      <w:tr w:rsidR="002F0208" w:rsidRPr="0061614A" w14:paraId="5726A8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40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E4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5E97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098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E11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B1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Energiteknik smed - Udførelse af rørsystemer</w:t>
            </w:r>
          </w:p>
        </w:tc>
      </w:tr>
      <w:tr w:rsidR="0061614A" w:rsidRPr="0061614A" w14:paraId="5CB082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2B2A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1C3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C23E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DF35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20AAC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819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Energiteknik smed - Idriftsættelse og vedligehold</w:t>
            </w:r>
          </w:p>
        </w:tc>
      </w:tr>
      <w:tr w:rsidR="002F0208" w:rsidRPr="0061614A" w14:paraId="05C370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58E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62D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B9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C10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1E9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51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Landbrugsmaskiner, udmåling og indstilling</w:t>
            </w:r>
          </w:p>
        </w:tc>
      </w:tr>
      <w:tr w:rsidR="0061614A" w:rsidRPr="0061614A" w14:paraId="0CA331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B5C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05E3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F3F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215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94EC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62F38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Autonome landbrugsmaskiner</w:t>
            </w:r>
          </w:p>
        </w:tc>
      </w:tr>
      <w:tr w:rsidR="002F0208" w:rsidRPr="0061614A" w14:paraId="28DC8B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E9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B69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259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75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EC1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43F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på køleanlæg (faglig opdatering)</w:t>
            </w:r>
          </w:p>
        </w:tc>
      </w:tr>
      <w:tr w:rsidR="0061614A" w:rsidRPr="0061614A" w14:paraId="7D8241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D011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3FEF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C76D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D23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8773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676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CO2 som kølemiddel</w:t>
            </w:r>
          </w:p>
        </w:tc>
      </w:tr>
      <w:tr w:rsidR="002F0208" w:rsidRPr="0061614A" w14:paraId="355B2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91B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34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6A6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94E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4308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98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Varmepumper med naturlige kølemidler</w:t>
            </w:r>
          </w:p>
        </w:tc>
      </w:tr>
      <w:tr w:rsidR="0061614A" w:rsidRPr="0061614A" w14:paraId="1EA945E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A4BE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221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214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DE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551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0BBE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Lys b svejs-kants plade/plade </w:t>
            </w:r>
          </w:p>
        </w:tc>
      </w:tr>
      <w:tr w:rsidR="002F0208" w:rsidRPr="0061614A" w14:paraId="7B8DF9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C3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2B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B92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CC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8F8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27C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svejs-kants plade/rør</w:t>
            </w:r>
          </w:p>
        </w:tc>
      </w:tr>
      <w:tr w:rsidR="0061614A" w:rsidRPr="0061614A" w14:paraId="6D1111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A26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6BC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BAC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68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0F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A585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2F0208" w:rsidRPr="0061614A" w14:paraId="682D33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07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62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F95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58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F69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208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 b svejs-stumps plade pos PA-PF</w:t>
            </w:r>
          </w:p>
        </w:tc>
      </w:tr>
      <w:tr w:rsidR="0061614A" w:rsidRPr="0061614A" w14:paraId="1E57C8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1803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492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3EF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791D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BFB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2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Lys b svejs-stumps plade alle pos </w:t>
            </w:r>
          </w:p>
        </w:tc>
      </w:tr>
      <w:tr w:rsidR="002F0208" w:rsidRPr="0061614A" w14:paraId="793DB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E6B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7E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40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C20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9AD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C03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pos PA-PC</w:t>
            </w:r>
          </w:p>
        </w:tc>
      </w:tr>
      <w:tr w:rsidR="0061614A" w:rsidRPr="0061614A" w14:paraId="6D58BD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19A9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37BF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D27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35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4EDE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AC62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2F0208" w:rsidRPr="0061614A" w14:paraId="12ABE5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CB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966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42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1336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863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CF7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 b svejs-stumps rør alle pos</w:t>
            </w:r>
          </w:p>
        </w:tc>
      </w:tr>
      <w:tr w:rsidR="0061614A" w:rsidRPr="0061614A" w14:paraId="5E167A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819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CC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FF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63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4BEE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0FF4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135</w:t>
            </w:r>
          </w:p>
        </w:tc>
      </w:tr>
      <w:tr w:rsidR="002F0208" w:rsidRPr="0061614A" w14:paraId="368A03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71B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E66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5F2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106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F30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62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135</w:t>
            </w:r>
          </w:p>
        </w:tc>
      </w:tr>
      <w:tr w:rsidR="0061614A" w:rsidRPr="0061614A" w14:paraId="3D794E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A6A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F87C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D3C6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7B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E1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883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MAG-svejs-kants plade/rør pr 135 </w:t>
            </w:r>
          </w:p>
        </w:tc>
      </w:tr>
      <w:tr w:rsidR="002F0208" w:rsidRPr="0061614A" w14:paraId="39CD27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C0DC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14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28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F59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FB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CC4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MAG-svejs-stumps plade pos PA-PF pr 135 </w:t>
            </w:r>
          </w:p>
        </w:tc>
      </w:tr>
      <w:tr w:rsidR="0061614A" w:rsidRPr="0061614A" w14:paraId="72E8E3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673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828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94A5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99FA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9F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7B15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135</w:t>
            </w:r>
          </w:p>
        </w:tc>
      </w:tr>
      <w:tr w:rsidR="002F0208" w:rsidRPr="0061614A" w14:paraId="67B8CC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6B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74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23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D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669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E96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135</w:t>
            </w:r>
          </w:p>
        </w:tc>
      </w:tr>
      <w:tr w:rsidR="0061614A" w:rsidRPr="0061614A" w14:paraId="75133C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CCD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88F9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0E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7C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61A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BCDA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pos PA-PC pr 135</w:t>
            </w:r>
          </w:p>
        </w:tc>
      </w:tr>
      <w:tr w:rsidR="002F0208" w:rsidRPr="0061614A" w14:paraId="557DCE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950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F2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39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9C7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69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99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MAG-svejs-stumps rør alle pos pr 135 </w:t>
            </w:r>
          </w:p>
        </w:tc>
      </w:tr>
      <w:tr w:rsidR="0061614A" w:rsidRPr="0061614A" w14:paraId="2FEC3B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693A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DE32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B09E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CB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356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6B5D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plade/plade pr 136</w:t>
            </w:r>
          </w:p>
        </w:tc>
      </w:tr>
      <w:tr w:rsidR="002F0208" w:rsidRPr="0061614A" w14:paraId="62B3FF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07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B17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0A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F4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40099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0DB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05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MAG-svejs-kants plade/rør pr 136</w:t>
            </w:r>
          </w:p>
        </w:tc>
      </w:tr>
      <w:tr w:rsidR="0061614A" w:rsidRPr="0061614A" w14:paraId="530746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6B02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3D34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0F5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208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A1E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FA22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pos PA-PF pr 136</w:t>
            </w:r>
          </w:p>
        </w:tc>
      </w:tr>
      <w:tr w:rsidR="002F0208" w:rsidRPr="0061614A" w14:paraId="2ED9E6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21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DE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FA0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72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8E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F31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plade alle pos pr 136</w:t>
            </w:r>
          </w:p>
        </w:tc>
      </w:tr>
      <w:tr w:rsidR="0061614A" w:rsidRPr="0061614A" w14:paraId="05B61B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6B2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1BA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6967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989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69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1D4A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pos PA-PC pr 136</w:t>
            </w:r>
          </w:p>
        </w:tc>
      </w:tr>
      <w:tr w:rsidR="002F0208" w:rsidRPr="0061614A" w14:paraId="2A8048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3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90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2BC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A7A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B52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C862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MAG-svejs-stumps rør alle pos pr 136</w:t>
            </w:r>
          </w:p>
        </w:tc>
      </w:tr>
      <w:tr w:rsidR="0061614A" w:rsidRPr="0061614A" w14:paraId="10A473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634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CC5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4586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B2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A99B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AE6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TIG-svejs-kants uleg plade/rør</w:t>
            </w:r>
          </w:p>
        </w:tc>
      </w:tr>
      <w:tr w:rsidR="002F0208" w:rsidRPr="0061614A" w14:paraId="15284C4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ED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7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D7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84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7E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57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uleg plade</w:t>
            </w:r>
          </w:p>
        </w:tc>
      </w:tr>
      <w:tr w:rsidR="0061614A" w:rsidRPr="0061614A" w14:paraId="77ADB4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02D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2B0A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2DF2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B79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6801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08C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uleg plade</w:t>
            </w:r>
          </w:p>
        </w:tc>
      </w:tr>
      <w:tr w:rsidR="002F0208" w:rsidRPr="0061614A" w14:paraId="5767BB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14B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14A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BE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80C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46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0AF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uleg rør alle pos</w:t>
            </w:r>
          </w:p>
        </w:tc>
      </w:tr>
      <w:tr w:rsidR="0061614A" w:rsidRPr="0061614A" w14:paraId="741ADA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9AA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39DC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BB4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98C2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62D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34C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TIG-svejs-stumps uleg rør alle pos</w:t>
            </w:r>
          </w:p>
        </w:tc>
      </w:tr>
      <w:tr w:rsidR="002F0208" w:rsidRPr="0061614A" w14:paraId="0B1280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2ED6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1A3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75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8B5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67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D8E6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TIG-svejs-kants rustfri plade/rør </w:t>
            </w:r>
          </w:p>
        </w:tc>
      </w:tr>
      <w:tr w:rsidR="0061614A" w:rsidRPr="0061614A" w14:paraId="3AEC78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FDA71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A3A37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836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0568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88D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F1A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tynd rustfri plade </w:t>
            </w:r>
          </w:p>
        </w:tc>
      </w:tr>
      <w:tr w:rsidR="002F0208" w:rsidRPr="0061614A" w14:paraId="7D797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065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DD7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67F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91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CD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585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svær rustfri plade</w:t>
            </w:r>
          </w:p>
        </w:tc>
      </w:tr>
      <w:tr w:rsidR="0061614A" w:rsidRPr="0061614A" w14:paraId="19F40C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9DFD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03B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C8A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D1E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473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5BD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svær rustfri rør alle pos</w:t>
            </w:r>
          </w:p>
        </w:tc>
      </w:tr>
      <w:tr w:rsidR="002F0208" w:rsidRPr="0061614A" w14:paraId="3C9F70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2D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07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C35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48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40517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1B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CB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Køletekopbygn, idriftsættelse af køleanlæg</w:t>
            </w:r>
          </w:p>
        </w:tc>
      </w:tr>
      <w:tr w:rsidR="0061614A" w:rsidRPr="0061614A" w14:paraId="76F5A2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AE4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78EE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59B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6A2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872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BDE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Dækrep og monteringstek på person- og varevogne </w:t>
            </w:r>
          </w:p>
        </w:tc>
      </w:tr>
      <w:tr w:rsidR="002F0208" w:rsidRPr="0061614A" w14:paraId="3EFACA1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E7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9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B6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AB4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1D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53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Klargøring og kosmetisk reparation</w:t>
            </w:r>
          </w:p>
        </w:tc>
      </w:tr>
      <w:tr w:rsidR="0061614A" w:rsidRPr="0061614A" w14:paraId="28C61B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286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22D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B8FF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1CD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68A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90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maskiner, systematisk vedligehold</w:t>
            </w:r>
          </w:p>
        </w:tc>
      </w:tr>
      <w:tr w:rsidR="002F0208" w:rsidRPr="0061614A" w14:paraId="6F683B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BF1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B1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17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D7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40682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D52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490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ved simpel fejlfinding</w:t>
            </w:r>
          </w:p>
        </w:tc>
      </w:tr>
      <w:tr w:rsidR="0061614A" w:rsidRPr="0061614A" w14:paraId="06931F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B685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2AA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4C1E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35D7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92D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CEA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Dæktyper (afbalancering og kontrol)</w:t>
            </w:r>
          </w:p>
        </w:tc>
      </w:tr>
      <w:tr w:rsidR="002F0208" w:rsidRPr="0061614A" w14:paraId="328D04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1C42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067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F4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2B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A5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64F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Hjulafbalancering og kosmetisk optimering</w:t>
            </w:r>
          </w:p>
        </w:tc>
      </w:tr>
      <w:tr w:rsidR="0061614A" w:rsidRPr="0061614A" w14:paraId="413AF2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031C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65F5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80B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E3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A06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9AC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2F0208" w:rsidRPr="0061614A" w14:paraId="2DC9CD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2BB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DD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A0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17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41E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77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Arbejdsmiljø og sikkerhed, svejsning/termisk</w:t>
            </w:r>
          </w:p>
        </w:tc>
      </w:tr>
      <w:tr w:rsidR="0061614A" w:rsidRPr="0061614A" w14:paraId="7D88F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CCF4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D32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CF2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6DB4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641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F6E3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Køleteknik, montage af kobberrør</w:t>
            </w:r>
          </w:p>
        </w:tc>
      </w:tr>
      <w:tr w:rsidR="002F0208" w:rsidRPr="0061614A" w14:paraId="6BA30D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5CB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83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17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0B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C0A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C36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61614A" w:rsidRPr="0061614A" w14:paraId="0C4DF6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51D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C0C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D126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B0D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C0D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1E4B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proces 311</w:t>
            </w:r>
          </w:p>
        </w:tc>
      </w:tr>
      <w:tr w:rsidR="002F0208" w:rsidRPr="0061614A" w14:paraId="7C32A1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735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72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B0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BD3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F5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6B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61614A" w:rsidRPr="0061614A" w14:paraId="003286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6AC6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3DB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79BA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F7E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745A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C9F1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 proces 311</w:t>
            </w:r>
          </w:p>
        </w:tc>
      </w:tr>
      <w:tr w:rsidR="002F0208" w:rsidRPr="0061614A" w14:paraId="067337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F5F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982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1A5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FC0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DE7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8E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61614A" w:rsidRPr="0061614A" w14:paraId="602593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22D8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D84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7F6E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CB5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CE5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389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Gassvejsning af stumpsømme - rør</w:t>
            </w:r>
          </w:p>
        </w:tc>
      </w:tr>
      <w:tr w:rsidR="002F0208" w:rsidRPr="0061614A" w14:paraId="3769746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13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7D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1B0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2C3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449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D75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Klimatekniske målinger og komponenter</w:t>
            </w:r>
          </w:p>
        </w:tc>
      </w:tr>
      <w:tr w:rsidR="0061614A" w:rsidRPr="0061614A" w14:paraId="4057134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A255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BBB1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C8D5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9EB9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26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F93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Klimateknik, service og drift</w:t>
            </w:r>
          </w:p>
        </w:tc>
      </w:tr>
      <w:tr w:rsidR="002F0208" w:rsidRPr="0061614A" w14:paraId="1778E9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A9C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E2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EF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033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AE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2EF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Indregulering af ventilations- og klimaanlæg samt VAV-anlæg</w:t>
            </w:r>
          </w:p>
        </w:tc>
      </w:tr>
      <w:tr w:rsidR="0061614A" w:rsidRPr="0061614A" w14:paraId="32FAD0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B1A4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0ED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908A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101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B50A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5F4C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VENT-ordning, opkvalificering</w:t>
            </w:r>
          </w:p>
        </w:tc>
      </w:tr>
      <w:tr w:rsidR="002F0208" w:rsidRPr="0061614A" w14:paraId="1232B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175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D4FA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2A7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F17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A2E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56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Betjening, indstil af CNC-kantpresse</w:t>
            </w:r>
          </w:p>
        </w:tc>
      </w:tr>
      <w:tr w:rsidR="0061614A" w:rsidRPr="0061614A" w14:paraId="784F62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E99D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3B7F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8E82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2206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0D82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5B1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Betjening, indstil af CNC-kantpresse</w:t>
            </w:r>
          </w:p>
        </w:tc>
      </w:tr>
      <w:tr w:rsidR="002F0208" w:rsidRPr="0061614A" w14:paraId="269147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F0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C1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F7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710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3B2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BA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Vedligeholdelsesteknik, vibrationsmåling/-analyse</w:t>
            </w:r>
          </w:p>
        </w:tc>
      </w:tr>
      <w:tr w:rsidR="0061614A" w:rsidRPr="0061614A" w14:paraId="5BB7DE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5E8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13B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0C3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36A3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2B4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6C1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Betjening af CNC styret plasmaskæremaskine</w:t>
            </w:r>
          </w:p>
        </w:tc>
      </w:tr>
      <w:tr w:rsidR="002F0208" w:rsidRPr="0061614A" w14:paraId="60DD0C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3B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11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CF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B81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EB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67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61614A" w:rsidRPr="0061614A" w14:paraId="0908FC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24F1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4F7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05AA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767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A098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0FEC6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Materialelære, stål</w:t>
            </w:r>
          </w:p>
        </w:tc>
      </w:tr>
      <w:tr w:rsidR="002F0208" w:rsidRPr="0061614A" w14:paraId="1B5FD6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79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0E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58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71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F0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A06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Brandforanstaltninger v gnistproducerende værktøj</w:t>
            </w:r>
          </w:p>
        </w:tc>
      </w:tr>
      <w:tr w:rsidR="0061614A" w:rsidRPr="0061614A" w14:paraId="4AE7BF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ACF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880F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5D4D5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11F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45141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5D8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AE6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Brandforanstaltninger v gnistproducerende værktøj</w:t>
            </w:r>
          </w:p>
        </w:tc>
      </w:tr>
      <w:tr w:rsidR="002F0208" w:rsidRPr="0061614A" w14:paraId="31A36F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DAF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9D6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00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343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45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87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Genvinding af metaller, støberibranchen</w:t>
            </w:r>
          </w:p>
        </w:tc>
      </w:tr>
      <w:tr w:rsidR="0061614A" w:rsidRPr="0061614A" w14:paraId="57CDF5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048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843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9ED8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EBB5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E6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B640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flammeskæring</w:t>
            </w:r>
          </w:p>
        </w:tc>
      </w:tr>
      <w:tr w:rsidR="002F0208" w:rsidRPr="0061614A" w14:paraId="541A13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F67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99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96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4B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45711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23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B2F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Montage/idriftsætning af hydrailiksys, offshore</w:t>
            </w:r>
          </w:p>
        </w:tc>
      </w:tr>
      <w:tr w:rsidR="0061614A" w:rsidRPr="0061614A" w14:paraId="22465B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70B9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976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E9AE3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23AC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45712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9360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F64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Indregulering af hydrauliktekn systemer, offshore</w:t>
            </w:r>
          </w:p>
        </w:tc>
      </w:tr>
      <w:tr w:rsidR="002F0208" w:rsidRPr="0061614A" w14:paraId="6E1214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559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63C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41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DC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36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B6A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Laserskæring for operatører</w:t>
            </w:r>
          </w:p>
        </w:tc>
      </w:tr>
      <w:tr w:rsidR="0061614A" w:rsidRPr="0061614A" w14:paraId="764018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9F3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3E4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5CC8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90E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EF2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C8D2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MIG-svejsning, aluminium tynd plade, kantsømme</w:t>
            </w:r>
          </w:p>
        </w:tc>
      </w:tr>
      <w:tr w:rsidR="002F0208" w:rsidRPr="0061614A" w14:paraId="36A6D4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889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11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BB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BE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8F0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2F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MIG-svejsning, aluminium svær plade, kantsømme </w:t>
            </w:r>
          </w:p>
        </w:tc>
      </w:tr>
      <w:tr w:rsidR="0061614A" w:rsidRPr="0061614A" w14:paraId="3ED44B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3B7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B7AB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3DC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61BF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6AA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60527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MIG-svejsning, aluminium svær plade, stumpsømme</w:t>
            </w:r>
          </w:p>
        </w:tc>
      </w:tr>
      <w:tr w:rsidR="002F0208" w:rsidRPr="0061614A" w14:paraId="0CBC4B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7B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E5E2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F8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0A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F1F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E1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TIG-svejsning, aluminium tynd plade, kantsømme </w:t>
            </w:r>
          </w:p>
        </w:tc>
      </w:tr>
      <w:tr w:rsidR="0061614A" w:rsidRPr="0061614A" w14:paraId="3B48A6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A297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8D91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13CF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18E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A358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92B5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TIG-svejsning, aluminium svær plade, kantsømme </w:t>
            </w:r>
          </w:p>
        </w:tc>
      </w:tr>
      <w:tr w:rsidR="002F0208" w:rsidRPr="0061614A" w14:paraId="4D2268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156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62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4B8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232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7D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CE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aluminium tynd plade, stumpsømme</w:t>
            </w:r>
          </w:p>
        </w:tc>
      </w:tr>
      <w:tr w:rsidR="0061614A" w:rsidRPr="0061614A" w14:paraId="22E619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008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726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9D3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535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BA61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388F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aluminium svær plade, stumpsømme</w:t>
            </w:r>
          </w:p>
        </w:tc>
      </w:tr>
      <w:tr w:rsidR="002F0208" w:rsidRPr="0061614A" w14:paraId="404CD7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A0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3F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9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3F7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897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E4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Momenttilspænd/efterspænd af bolte, Off Vindmøller</w:t>
            </w:r>
          </w:p>
        </w:tc>
      </w:tr>
      <w:tr w:rsidR="0061614A" w:rsidRPr="0061614A" w14:paraId="552F7B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E238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911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7B5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5AD6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CD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84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Elektroniske applikationer på køretøjstestere</w:t>
            </w:r>
          </w:p>
        </w:tc>
      </w:tr>
      <w:tr w:rsidR="002F0208" w:rsidRPr="0061614A" w14:paraId="4CAD03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D2F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4E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E6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5E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162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6A9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</w:t>
            </w:r>
          </w:p>
        </w:tc>
      </w:tr>
      <w:tr w:rsidR="0061614A" w:rsidRPr="0061614A" w14:paraId="476D41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6D1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BE3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4BA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748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984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C6E8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uleg rør pos PA-PC</w:t>
            </w:r>
          </w:p>
        </w:tc>
      </w:tr>
      <w:tr w:rsidR="002F0208" w:rsidRPr="0061614A" w14:paraId="50C852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41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DC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75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408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BD8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692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TIG-svejs-stumps uleg rør pos PA-PC</w:t>
            </w:r>
          </w:p>
        </w:tc>
      </w:tr>
      <w:tr w:rsidR="0061614A" w:rsidRPr="0061614A" w14:paraId="58537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1E2D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C32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8B8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44E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BB34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CC1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TIG-svejs-stumps tynd rustfri rør pos PA-PC</w:t>
            </w:r>
          </w:p>
        </w:tc>
      </w:tr>
      <w:tr w:rsidR="002F0208" w:rsidRPr="0061614A" w14:paraId="09D0D7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C5A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8D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E91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6C5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E4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14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Sikkerhedseftersyn, anhuggergrej/ udskiftelig udst</w:t>
            </w:r>
          </w:p>
        </w:tc>
      </w:tr>
      <w:tr w:rsidR="0061614A" w:rsidRPr="0061614A" w14:paraId="5DAF0F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E4F2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259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097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5D8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186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0FD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Sikkerhedseftersyn anhuggergrej/udskifteligt udst</w:t>
            </w:r>
          </w:p>
        </w:tc>
      </w:tr>
      <w:tr w:rsidR="002F0208" w:rsidRPr="0061614A" w14:paraId="46EEAC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7C3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4E0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5F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B1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68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C52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rustfri stål kantsømme pl/pl, PF</w:t>
            </w:r>
          </w:p>
        </w:tc>
      </w:tr>
      <w:tr w:rsidR="0061614A" w:rsidRPr="0061614A" w14:paraId="52F955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547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234C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3F7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27C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2A48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3186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TIG-svejsning, Rustfri, svært rør PA-PC</w:t>
            </w:r>
          </w:p>
        </w:tc>
      </w:tr>
      <w:tr w:rsidR="002F0208" w:rsidRPr="0061614A" w14:paraId="4D31B1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84E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A75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367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71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8F0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F0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Gaffeltruck certifikatkursus B, 7 dage</w:t>
            </w:r>
          </w:p>
        </w:tc>
      </w:tr>
      <w:tr w:rsidR="0061614A" w:rsidRPr="0061614A" w14:paraId="010B388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7579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D1E9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702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307A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E20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5F3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Klargøring af køretøjer og både trin for trin</w:t>
            </w:r>
          </w:p>
        </w:tc>
      </w:tr>
      <w:tr w:rsidR="002F0208" w:rsidRPr="0061614A" w14:paraId="5526A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438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7B86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2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07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ED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999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Avanceret klargøring af køretøjer og både</w:t>
            </w:r>
          </w:p>
        </w:tc>
      </w:tr>
      <w:tr w:rsidR="0061614A" w:rsidRPr="0061614A" w14:paraId="47856B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4AE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9DB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C8BA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B96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7648C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6C79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Udbedring af mindre skader med lakstift på autolak</w:t>
            </w:r>
          </w:p>
        </w:tc>
      </w:tr>
      <w:tr w:rsidR="002F0208" w:rsidRPr="0061614A" w14:paraId="6726DC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3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995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C2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7A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B0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E4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Hydraulik og diagramlæsning, styring af tryk/flow</w:t>
            </w:r>
          </w:p>
        </w:tc>
      </w:tr>
      <w:tr w:rsidR="0061614A" w:rsidRPr="0061614A" w14:paraId="017C45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EF9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BF1B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7C9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3C7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C44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0CF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Vejen som arbejdsplads, autohjælp</w:t>
            </w:r>
          </w:p>
        </w:tc>
      </w:tr>
      <w:tr w:rsidR="002F0208" w:rsidRPr="0061614A" w14:paraId="0D0189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7299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826A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DEB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B4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8E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E7D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på automatiske maskiner og anlæg</w:t>
            </w:r>
          </w:p>
        </w:tc>
      </w:tr>
      <w:tr w:rsidR="0061614A" w:rsidRPr="0061614A" w14:paraId="1C5D7D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01C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5D1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B413B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9837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867D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92BC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på komplekse automatiske maskiner</w:t>
            </w:r>
          </w:p>
        </w:tc>
      </w:tr>
      <w:tr w:rsidR="002F0208" w:rsidRPr="0061614A" w14:paraId="1240E2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5C3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E0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EDA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50C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85F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C0B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arbejde med epoxy og isocyanater</w:t>
            </w:r>
          </w:p>
        </w:tc>
      </w:tr>
      <w:tr w:rsidR="0061614A" w:rsidRPr="0061614A" w14:paraId="43E285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41BF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5E7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3C5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2755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D967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5389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0BED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 sikkerhed v arbejde med epoxy og isocyanater</w:t>
            </w:r>
          </w:p>
        </w:tc>
      </w:tr>
      <w:tr w:rsidR="002F0208" w:rsidRPr="0061614A" w14:paraId="1612FB3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AA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2E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07F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91D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881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2DA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testerkursus, autoområdet</w:t>
            </w:r>
          </w:p>
        </w:tc>
      </w:tr>
      <w:tr w:rsidR="0061614A" w:rsidRPr="0061614A" w14:paraId="6235A8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3D0B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F22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696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9362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29D5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E20D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motorstyring, autoområdet</w:t>
            </w:r>
          </w:p>
        </w:tc>
      </w:tr>
      <w:tr w:rsidR="002F0208" w:rsidRPr="0061614A" w14:paraId="0BA9C7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89A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3B7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71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CAF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62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A0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fejlsøgning, autoområdet</w:t>
            </w:r>
          </w:p>
        </w:tc>
      </w:tr>
      <w:tr w:rsidR="0061614A" w:rsidRPr="0061614A" w14:paraId="59327B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B689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1EAE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13E7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A4D8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103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2958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Hydraulik og diagramlæsning på offroad materiel</w:t>
            </w:r>
          </w:p>
        </w:tc>
      </w:tr>
      <w:tr w:rsidR="002F0208" w:rsidRPr="0061614A" w14:paraId="3B9D8C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8F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22D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56E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0D8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A98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19B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El-sikkerhed på offroad køretøjer</w:t>
            </w:r>
          </w:p>
        </w:tc>
      </w:tr>
      <w:tr w:rsidR="0061614A" w:rsidRPr="0061614A" w14:paraId="7E2DA4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6239F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A734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9B6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188D9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16E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895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elektronik på mobile maskiner, 1</w:t>
            </w:r>
          </w:p>
        </w:tc>
      </w:tr>
      <w:tr w:rsidR="002F0208" w:rsidRPr="0061614A" w14:paraId="3AF135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36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DA2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FAFE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1405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65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C34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elektronik på mobile maskiner, 2</w:t>
            </w:r>
          </w:p>
        </w:tc>
      </w:tr>
      <w:tr w:rsidR="0061614A" w:rsidRPr="0061614A" w14:paraId="6EC1937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8BD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CEE4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308C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9912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71B5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4366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Egenkontrol af svejsearbejde og svejseprocedurer</w:t>
            </w:r>
          </w:p>
        </w:tc>
      </w:tr>
      <w:tr w:rsidR="002F0208" w:rsidRPr="0061614A" w14:paraId="7C1624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47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8A1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4BD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F7A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925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047C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Planlægning og gennemførsel af svejseopgaver</w:t>
            </w:r>
          </w:p>
        </w:tc>
      </w:tr>
      <w:tr w:rsidR="0061614A" w:rsidRPr="0061614A" w14:paraId="347E78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79AF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3D4C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38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48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2F0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0FC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og grundlæggende opgaver i et støberi</w:t>
            </w:r>
          </w:p>
        </w:tc>
      </w:tr>
      <w:tr w:rsidR="002F0208" w:rsidRPr="0061614A" w14:paraId="79745B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05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3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79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888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F1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50D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Håndformning 1, støberibranchen</w:t>
            </w:r>
          </w:p>
        </w:tc>
      </w:tr>
      <w:tr w:rsidR="0061614A" w:rsidRPr="0061614A" w14:paraId="1A52DD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78B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ED0D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250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C87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07A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8F44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Maskinformning, støberibranchen</w:t>
            </w:r>
          </w:p>
        </w:tc>
      </w:tr>
      <w:tr w:rsidR="002F0208" w:rsidRPr="0061614A" w14:paraId="784A08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3CA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97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2F2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E8F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AF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D33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Kokillestøbning 1, støberibranchen</w:t>
            </w:r>
          </w:p>
        </w:tc>
      </w:tr>
      <w:tr w:rsidR="0061614A" w:rsidRPr="0061614A" w14:paraId="3AFF99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344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1CF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F01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3B5E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AA0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151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Efterbehandling, støberibranchen</w:t>
            </w:r>
          </w:p>
        </w:tc>
      </w:tr>
      <w:tr w:rsidR="002F0208" w:rsidRPr="0061614A" w14:paraId="54F9F7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9F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9D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A07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951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15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7C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Støbeprocesser, støberbranchen</w:t>
            </w:r>
          </w:p>
        </w:tc>
      </w:tr>
      <w:tr w:rsidR="0061614A" w:rsidRPr="0061614A" w14:paraId="57F180C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8A1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C80F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065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3883F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D048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5CA9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Arbejde på eller nær spænding - ajourf &amp; 1hjælp</w:t>
            </w:r>
          </w:p>
        </w:tc>
      </w:tr>
      <w:tr w:rsidR="002F0208" w:rsidRPr="0061614A" w14:paraId="7A5EC1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581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0E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7A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EA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62BA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D08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Arbejde på eller nær spænding - ajourf &amp; 1hjælp</w:t>
            </w:r>
          </w:p>
        </w:tc>
      </w:tr>
      <w:tr w:rsidR="0061614A" w:rsidRPr="0061614A" w14:paraId="10DE0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303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321C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712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F967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16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AAA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Svejseteknisk introduktion f/i</w:t>
            </w:r>
          </w:p>
        </w:tc>
      </w:tr>
      <w:tr w:rsidR="002F0208" w:rsidRPr="0061614A" w14:paraId="34C7DC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5E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C8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2D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A7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C4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C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Køleteknik, termodynamik &amp; lovgivning køleanlæg</w:t>
            </w:r>
          </w:p>
        </w:tc>
      </w:tr>
      <w:tr w:rsidR="0061614A" w:rsidRPr="0061614A" w14:paraId="21B3F0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25EB7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6C1E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FB1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559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E349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79CC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Køletek, dim af køleanlæg &amp; anvendelse af lovgivn</w:t>
            </w:r>
          </w:p>
        </w:tc>
      </w:tr>
      <w:tr w:rsidR="002F0208" w:rsidRPr="0061614A" w14:paraId="193025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418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AC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7B5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653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62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8D3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Køleteknisk dokumentation, styring &amp; automatik</w:t>
            </w:r>
          </w:p>
        </w:tc>
      </w:tr>
      <w:tr w:rsidR="0061614A" w:rsidRPr="0061614A" w14:paraId="532A89D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1C1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B64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B6E3A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D30C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80A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E318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Køleteknik, opbygning og funktion af køleanlæg</w:t>
            </w:r>
          </w:p>
        </w:tc>
      </w:tr>
      <w:tr w:rsidR="002F0208" w:rsidRPr="0061614A" w14:paraId="763E48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F7DA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BD3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7A3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85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90D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C84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Køleteknik, opbygning af enkle el-relæstyringer</w:t>
            </w:r>
          </w:p>
        </w:tc>
      </w:tr>
      <w:tr w:rsidR="0061614A" w:rsidRPr="0061614A" w14:paraId="021831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7A6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E11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F19F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8DC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66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B331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Mobile kraner &gt;8-30 tm_med integreret kranbasis</w:t>
            </w:r>
          </w:p>
        </w:tc>
      </w:tr>
      <w:tr w:rsidR="002F0208" w:rsidRPr="0061614A" w14:paraId="070B5A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3D8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9F62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3F0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5D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2A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FB4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Montagesvejsning</w:t>
            </w:r>
          </w:p>
        </w:tc>
      </w:tr>
      <w:tr w:rsidR="0061614A" w:rsidRPr="0061614A" w14:paraId="13FE4A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A36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DFC3F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1C2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F6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BA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D3E2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MAG-svejsning af rustfri stål proces 135 eller 136 </w:t>
            </w:r>
          </w:p>
        </w:tc>
      </w:tr>
      <w:tr w:rsidR="002F0208" w:rsidRPr="0061614A" w14:paraId="502DF6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7F07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437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FE0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E0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61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ACF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Grundlæggende bearbejdning før og efter svejsning </w:t>
            </w:r>
          </w:p>
        </w:tc>
      </w:tr>
      <w:tr w:rsidR="0061614A" w:rsidRPr="0061614A" w14:paraId="55309A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57E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E072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AF73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FA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262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37E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TIG-svejs-stumps tynd rustfri rør alle pos </w:t>
            </w:r>
          </w:p>
        </w:tc>
      </w:tr>
      <w:tr w:rsidR="002F0208" w:rsidRPr="0061614A" w14:paraId="72F935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39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23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429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32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20D5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1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styr Bearbejdningsmaskiner i smedeindustr</w:t>
            </w:r>
          </w:p>
        </w:tc>
      </w:tr>
      <w:tr w:rsidR="0061614A" w:rsidRPr="0061614A" w14:paraId="55F62D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98B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9087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B0D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39FA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4F1D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28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styr bearbejdningsmaskiner i smedeindustr</w:t>
            </w:r>
          </w:p>
        </w:tc>
      </w:tr>
      <w:tr w:rsidR="002F0208" w:rsidRPr="0061614A" w14:paraId="49C177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411B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AB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5C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684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92B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7C5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61614A" w:rsidRPr="0061614A" w14:paraId="282FEA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E1652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979C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128D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6F871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2E1E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5677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uheld og ulykker</w:t>
            </w:r>
          </w:p>
        </w:tc>
      </w:tr>
      <w:tr w:rsidR="002F0208" w:rsidRPr="0061614A" w14:paraId="697A20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0D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263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D46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58E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1A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E2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El-introduktion for reparatører 1, el-lære</w:t>
            </w:r>
          </w:p>
        </w:tc>
      </w:tr>
      <w:tr w:rsidR="0061614A" w:rsidRPr="0061614A" w14:paraId="157ABB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3F8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8978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97229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A7D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38F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90E3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El-introduktion for reparatører 2, relæteknik</w:t>
            </w:r>
          </w:p>
        </w:tc>
      </w:tr>
      <w:tr w:rsidR="002F0208" w:rsidRPr="0061614A" w14:paraId="5FB93D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95B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E6F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ABF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E2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558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F42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1-2, pneumatik og fejlfinding</w:t>
            </w:r>
          </w:p>
        </w:tc>
      </w:tr>
      <w:tr w:rsidR="0061614A" w:rsidRPr="0061614A" w14:paraId="0CE4A4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075D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1D8D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D6BC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04CD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53E8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1C9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1-3, hydraulik og fejlfinding</w:t>
            </w:r>
          </w:p>
        </w:tc>
      </w:tr>
      <w:tr w:rsidR="002F0208" w:rsidRPr="0061614A" w14:paraId="72F8E2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38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03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53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B6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820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734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2-1, fejl Relæstyring, motor</w:t>
            </w:r>
          </w:p>
        </w:tc>
      </w:tr>
      <w:tr w:rsidR="0061614A" w:rsidRPr="0061614A" w14:paraId="4679D1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271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73C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D602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52C1F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8D2B9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73064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2-2, el-pneumatik og fejlfinding</w:t>
            </w:r>
          </w:p>
        </w:tc>
      </w:tr>
      <w:tr w:rsidR="002F0208" w:rsidRPr="0061614A" w14:paraId="7431DC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368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AB3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00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0C2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BD1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CC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3-1, PLC,  følere og vision</w:t>
            </w:r>
          </w:p>
        </w:tc>
      </w:tr>
      <w:tr w:rsidR="0061614A" w:rsidRPr="0061614A" w14:paraId="1A913B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7D8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4B0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A63E9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F4F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1D36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5ADE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Automatiske anlæg 3-2, PLC montage og fejlfinding</w:t>
            </w:r>
          </w:p>
        </w:tc>
      </w:tr>
      <w:tr w:rsidR="002F0208" w:rsidRPr="0061614A" w14:paraId="0DD03B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AF2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222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53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571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817A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333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Lysbuesvejsning</w:t>
            </w:r>
          </w:p>
        </w:tc>
      </w:tr>
      <w:tr w:rsidR="0061614A" w:rsidRPr="0061614A" w14:paraId="28159C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8904F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58D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16B3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8078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3A3BE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BC678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Lysbuesvejsning</w:t>
            </w:r>
          </w:p>
        </w:tc>
      </w:tr>
      <w:tr w:rsidR="002F0208" w:rsidRPr="0061614A" w14:paraId="414757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08C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7B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922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F1C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D5C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D6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61614A" w:rsidRPr="0061614A" w14:paraId="6A1E1D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8FA3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267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9ED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9BE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7B2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4DA69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TIG-svejsning proces 141</w:t>
            </w:r>
          </w:p>
        </w:tc>
      </w:tr>
      <w:tr w:rsidR="002F0208" w:rsidRPr="0061614A" w14:paraId="4E36CB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DF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87B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117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8AB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58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36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TIG-, MAG- og Lysbuesvejsning</w:t>
            </w:r>
          </w:p>
        </w:tc>
      </w:tr>
      <w:tr w:rsidR="0061614A" w:rsidRPr="0061614A" w14:paraId="025FF7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71A8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2C1F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C24F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2858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7EB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7D2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701FD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MAG-svejsning proces 135</w:t>
            </w:r>
          </w:p>
        </w:tc>
      </w:tr>
      <w:tr w:rsidR="002F0208" w:rsidRPr="0061614A" w14:paraId="6E0976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F52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2E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2F1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9B25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9F3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2D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Industri 40: Predictive maintenance dataopsamling</w:t>
            </w:r>
          </w:p>
        </w:tc>
      </w:tr>
      <w:tr w:rsidR="0061614A" w:rsidRPr="0061614A" w14:paraId="3DA065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042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71E4E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B839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788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DD79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07FB0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Driftsoptimering systematisk anvendelse big data</w:t>
            </w:r>
          </w:p>
        </w:tc>
      </w:tr>
      <w:tr w:rsidR="002F0208" w:rsidRPr="0061614A" w14:paraId="1A1534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FA4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94D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1C2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9B1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359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06E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1-1, Introduktion</w:t>
            </w:r>
          </w:p>
        </w:tc>
      </w:tr>
      <w:tr w:rsidR="0061614A" w:rsidRPr="0061614A" w14:paraId="3DFD2C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8A4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128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839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9B11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1FF3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73CA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1-2, Kombinatorisk</w:t>
            </w:r>
          </w:p>
        </w:tc>
      </w:tr>
      <w:tr w:rsidR="002F0208" w:rsidRPr="0061614A" w14:paraId="08A6B0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1D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4E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72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7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08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24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PLC programmering 1-3, Sekventiel</w:t>
            </w:r>
          </w:p>
        </w:tc>
      </w:tr>
      <w:tr w:rsidR="0061614A" w:rsidRPr="0061614A" w14:paraId="42A3C1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DC086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F7E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81D6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0D4B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137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CD3C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El drevne off road køretøjer, fejlfinding og rep</w:t>
            </w:r>
          </w:p>
        </w:tc>
      </w:tr>
      <w:tr w:rsidR="002F0208" w:rsidRPr="0061614A" w14:paraId="024E01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2DB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C3CD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B64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3463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68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3A5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Fejlfinding og rep af dæk, off the road køretøjer</w:t>
            </w:r>
          </w:p>
        </w:tc>
      </w:tr>
      <w:tr w:rsidR="0061614A" w:rsidRPr="0061614A" w14:paraId="516217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59AE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961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AFA4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04AD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55B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FE6B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Brandbare kølemidler inkl farlig gods bevis</w:t>
            </w:r>
          </w:p>
        </w:tc>
      </w:tr>
      <w:tr w:rsidR="002F0208" w:rsidRPr="0061614A" w14:paraId="07F673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C66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75CC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2A1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B2E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1C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65C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materialelære</w:t>
            </w:r>
          </w:p>
        </w:tc>
      </w:tr>
      <w:tr w:rsidR="0061614A" w:rsidRPr="0061614A" w14:paraId="198E3B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AC9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739C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403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DB89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EB94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56CC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Maskintegning, Projektionstegning i CAD</w:t>
            </w:r>
          </w:p>
        </w:tc>
      </w:tr>
      <w:tr w:rsidR="002F0208" w:rsidRPr="0061614A" w14:paraId="51B0F6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37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4F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D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F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2F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7D8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CNC-fræsning, programmering og opstilling, 2-sidet</w:t>
            </w:r>
          </w:p>
        </w:tc>
      </w:tr>
      <w:tr w:rsidR="0061614A" w:rsidRPr="0061614A" w14:paraId="0B828A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FA1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62A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D39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3EE7B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128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278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fræsning, opspænding og flersidet bearbejdning</w:t>
            </w:r>
          </w:p>
        </w:tc>
      </w:tr>
      <w:tr w:rsidR="002F0208" w:rsidRPr="0061614A" w14:paraId="68D732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029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21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CA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10F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920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D2D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assembly med mere end 4 parter (5 dage)</w:t>
            </w:r>
          </w:p>
        </w:tc>
      </w:tr>
      <w:tr w:rsidR="0061614A" w:rsidRPr="0061614A" w14:paraId="697627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2C917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7A775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E4815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7804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D4420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9B25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Emnetegning i CAD, designoptimering (5 dage)</w:t>
            </w:r>
          </w:p>
        </w:tc>
      </w:tr>
      <w:tr w:rsidR="002F0208" w:rsidRPr="0061614A" w14:paraId="62058F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08C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9C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51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F814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7A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A37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 (3D)</w:t>
            </w:r>
          </w:p>
        </w:tc>
      </w:tr>
      <w:tr w:rsidR="0061614A" w:rsidRPr="0061614A" w14:paraId="124C3A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A6A7C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2D4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F4B3B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4466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E88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FEA80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CAM-fræsning, flerakset bearbejdning</w:t>
            </w:r>
          </w:p>
        </w:tc>
      </w:tr>
      <w:tr w:rsidR="002F0208" w:rsidRPr="0061614A" w14:paraId="1992E9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81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B7E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54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9D6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65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EE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CNC-drejning, programmering med cyklus/dialog</w:t>
            </w:r>
          </w:p>
        </w:tc>
      </w:tr>
      <w:tr w:rsidR="0061614A" w:rsidRPr="0061614A" w14:paraId="16C024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18F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CAA6F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17416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D93D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CF6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B9D25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 drejning, programmering og opstilling, 2-sidet</w:t>
            </w:r>
          </w:p>
        </w:tc>
      </w:tr>
      <w:tr w:rsidR="002F0208" w:rsidRPr="0061614A" w14:paraId="4C24C0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3AB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28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02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518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2DC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4A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maskintegning (3 dage)</w:t>
            </w:r>
          </w:p>
        </w:tc>
      </w:tr>
      <w:tr w:rsidR="0061614A" w:rsidRPr="0061614A" w14:paraId="394511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8FA7F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CED4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5E559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2943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AA38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F437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D06F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Teknisk design i 3D CAD</w:t>
            </w:r>
          </w:p>
        </w:tc>
      </w:tr>
      <w:tr w:rsidR="002F0208" w:rsidRPr="0061614A" w14:paraId="4F9DB6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97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EB0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0F7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10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9C0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87F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Database, design og programmering</w:t>
            </w:r>
          </w:p>
        </w:tc>
      </w:tr>
      <w:tr w:rsidR="0061614A" w:rsidRPr="0061614A" w14:paraId="422EFF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6C1A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328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42FB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EA8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3D09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4927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Netteknik: Anvendelse af teknologier og begreber</w:t>
            </w:r>
          </w:p>
        </w:tc>
      </w:tr>
      <w:tr w:rsidR="002F0208" w:rsidRPr="0061614A" w14:paraId="2EE8C7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9C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Jern, metal og auto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6E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33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C87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4D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BEB3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Cybersecurity operations</w:t>
            </w:r>
          </w:p>
        </w:tc>
      </w:tr>
      <w:tr w:rsidR="0061614A" w:rsidRPr="0061614A" w14:paraId="695D84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2748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20E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EBFC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CCB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51C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37456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61A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Personalejura</w:t>
            </w:r>
          </w:p>
        </w:tc>
      </w:tr>
      <w:tr w:rsidR="002F0208" w:rsidRPr="0061614A" w14:paraId="7F89EB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6B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8864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456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9F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86E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7E1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HR i praksis</w:t>
            </w:r>
          </w:p>
        </w:tc>
      </w:tr>
      <w:tr w:rsidR="0061614A" w:rsidRPr="0061614A" w14:paraId="0EB2DF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91535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C1B0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A34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5F2B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F075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37839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6C42B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Rekruttering</w:t>
            </w:r>
          </w:p>
        </w:tc>
      </w:tr>
      <w:tr w:rsidR="002F0208" w:rsidRPr="0061614A" w14:paraId="478736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265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7C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E34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99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482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20512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62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ESG Rapportering</w:t>
            </w:r>
          </w:p>
        </w:tc>
      </w:tr>
      <w:tr w:rsidR="0061614A" w:rsidRPr="0061614A" w14:paraId="02DCE5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94CA6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A765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F21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C544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DA61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EB38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Grøn omstilling i praksis</w:t>
            </w:r>
          </w:p>
        </w:tc>
      </w:tr>
      <w:tr w:rsidR="002F0208" w:rsidRPr="0061614A" w14:paraId="3E5A65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C0B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567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152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80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3C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20511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F82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Klimaregnskaber</w:t>
            </w:r>
          </w:p>
        </w:tc>
      </w:tr>
      <w:tr w:rsidR="0061614A" w:rsidRPr="0061614A" w14:paraId="3ABDE1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CE22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C04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336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4AD6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073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37526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E78A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Regneark til økonomistyring</w:t>
            </w:r>
          </w:p>
        </w:tc>
      </w:tr>
      <w:tr w:rsidR="002F0208" w:rsidRPr="0061614A" w14:paraId="5F5485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6D9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0EE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81A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C81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B3B08" w14:textId="195B9079" w:rsidR="0061614A" w:rsidRPr="0061614A" w:rsidRDefault="00F43510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22445 / </w:t>
            </w:r>
            <w:r w:rsidR="0061614A"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37975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453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 forretningsforståelse</w:t>
            </w:r>
          </w:p>
        </w:tc>
      </w:tr>
      <w:tr w:rsidR="0061614A" w:rsidRPr="0061614A" w14:paraId="1BD498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892A5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D2DD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A77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15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D3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37396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D4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Økonomistyring i praksis</w:t>
            </w:r>
          </w:p>
        </w:tc>
      </w:tr>
      <w:tr w:rsidR="002F0208" w:rsidRPr="0061614A" w14:paraId="1EA991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EE56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A8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97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E6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F08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E6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Sagsbehandling</w:t>
            </w:r>
          </w:p>
        </w:tc>
      </w:tr>
      <w:tr w:rsidR="0061614A" w:rsidRPr="0061614A" w14:paraId="21093F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37F6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0739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4832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B3A9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7AB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D10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Organisation og psykologi</w:t>
            </w:r>
          </w:p>
        </w:tc>
      </w:tr>
      <w:tr w:rsidR="002F0208" w:rsidRPr="0061614A" w14:paraId="764CB3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0CB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432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3D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67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929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37549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42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Digital service og Innovation</w:t>
            </w:r>
          </w:p>
        </w:tc>
      </w:tr>
      <w:tr w:rsidR="0061614A" w:rsidRPr="0061614A" w14:paraId="1FC03B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728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063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05B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F61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8601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FF14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2F0208" w:rsidRPr="0061614A" w14:paraId="24E118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D0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11B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F1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B87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A6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5EA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26488E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6A4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60D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A4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E6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47DD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0643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4E9833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D4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60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AB3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19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C3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017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virksomhedens klimaregnskab</w:t>
            </w:r>
          </w:p>
        </w:tc>
      </w:tr>
      <w:tr w:rsidR="0061614A" w:rsidRPr="0061614A" w14:paraId="79834F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CA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FA21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D87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A47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A7DB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8CB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ESG-rapportering</w:t>
            </w:r>
          </w:p>
        </w:tc>
      </w:tr>
      <w:tr w:rsidR="002F0208" w:rsidRPr="0061614A" w14:paraId="042FC2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636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42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93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F3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FA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9E18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klimaregnskab</w:t>
            </w:r>
          </w:p>
        </w:tc>
      </w:tr>
      <w:tr w:rsidR="0061614A" w:rsidRPr="0061614A" w14:paraId="3757F8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39E0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67E8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606B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6E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8A5E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8C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Adfærdsændrende kommunikation ift bæredygtighed</w:t>
            </w:r>
          </w:p>
        </w:tc>
      </w:tr>
      <w:tr w:rsidR="002F0208" w:rsidRPr="0061614A" w14:paraId="099406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DC1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7D3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66B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2D371" w14:textId="75C084D2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650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9A6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61614A" w:rsidRPr="0061614A" w14:paraId="14C440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C4D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5D4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941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07A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FADF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C72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2F0208" w:rsidRPr="0061614A" w14:paraId="1A5DB3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56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0A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4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C0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41C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56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3E66381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36D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8194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04D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4F3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9E7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6E7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786060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379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993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20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A51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E06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D1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3A801E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3D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A0E2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269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88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5D1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620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01A6BB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13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C3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4FB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CA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69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B9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54FDB9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C8D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923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BC80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A3E1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1380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4C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45CFACB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01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AD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57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F0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F86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91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077975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21C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00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67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1F78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5FCA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939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AI prompting i industrien</w:t>
            </w:r>
          </w:p>
        </w:tc>
      </w:tr>
      <w:tr w:rsidR="002F0208" w:rsidRPr="0061614A" w14:paraId="66A030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45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A5A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15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596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561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38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61614A" w:rsidRPr="0061614A" w14:paraId="7C6A97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ABE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F171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908B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452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533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F40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Visualiser data med grøn vinkel i adm opgaver</w:t>
            </w:r>
          </w:p>
        </w:tc>
      </w:tr>
      <w:tr w:rsidR="002F0208" w:rsidRPr="0061614A" w14:paraId="191834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3688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C8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CF7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186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3C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D60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ifm årsafslutningen </w:t>
            </w:r>
          </w:p>
        </w:tc>
      </w:tr>
      <w:tr w:rsidR="0061614A" w:rsidRPr="0061614A" w14:paraId="5A323D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A5A7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0921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4AE8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694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36F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827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Årsafslutning af bogholderiet </w:t>
            </w:r>
          </w:p>
        </w:tc>
      </w:tr>
      <w:tr w:rsidR="002F0208" w:rsidRPr="0061614A" w14:paraId="6A0764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AC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B88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41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8F3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AC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7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Personalejura i lønberegning </w:t>
            </w:r>
          </w:p>
        </w:tc>
      </w:tr>
      <w:tr w:rsidR="0061614A" w:rsidRPr="0061614A" w14:paraId="3E98B4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94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80D3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47E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35C8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558E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42ED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4843D6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4B5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0628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6B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A3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E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93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37812A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91B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2FAF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E0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5F47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40414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01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46D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Bearbejdning af data fra informationsindsamling</w:t>
            </w:r>
          </w:p>
        </w:tc>
      </w:tr>
      <w:tr w:rsidR="002F0208" w:rsidRPr="0061614A" w14:paraId="517357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43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E5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D4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1BE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AAE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305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61614A" w:rsidRPr="0061614A" w14:paraId="6C538A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E6FE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997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FD5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A1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879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AB3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75F55C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AA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381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D98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ADF09" w14:textId="2A3C9D04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EB46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B8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61614A" w:rsidRPr="0061614A" w14:paraId="059F4AD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E557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5D3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C27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63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590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A47E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4E00F6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F1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320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15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9A9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E9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1A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4C0B84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F39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7D71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7F2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B7A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A4E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C45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62A200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893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1CA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FE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FDC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59B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E5C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07911F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F697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E3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AFA1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DB0D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9AC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A7B9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64A9B9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794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32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284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1C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F68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844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1854A3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03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D1F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26EA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D78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475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EBE2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3798F6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FED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1F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6CA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8F3F" w14:textId="065D6657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EE57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CCE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7353D9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809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03B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F10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A4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244C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6C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59DF91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B2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3F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324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C5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A1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BCC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61614A" w:rsidRPr="0061614A" w14:paraId="3DEAC4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EEC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E4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31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697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04C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E5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2F0208" w:rsidRPr="0061614A" w14:paraId="47B5F0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09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B6CA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04E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1D9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731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FD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61614A" w:rsidRPr="0061614A" w14:paraId="3D193F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CF04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1B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D40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7D5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6F18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1C0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balsalt ordforråd </w:t>
            </w:r>
          </w:p>
        </w:tc>
      </w:tr>
      <w:tr w:rsidR="002F0208" w:rsidRPr="0061614A" w14:paraId="4F8C2E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BD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F1C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D5C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E8A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72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89D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61614A" w:rsidRPr="0061614A" w14:paraId="6AF17C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EA00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C65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EF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A13A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B9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9A3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2F0208" w:rsidRPr="0061614A" w14:paraId="150FA3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77F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04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D1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C4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E3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667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072715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0BDA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DA55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08E0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AC4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988C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5B7F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1C9806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6B1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6D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BD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28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84F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488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E047A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48F3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C1EF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0F35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5D4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F65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CB30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10D722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BC5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5B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A8A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24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C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E6B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61614A" w:rsidRPr="0061614A" w14:paraId="315DBA8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F8E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E8F2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BA4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AC5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6D6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DB7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7C012C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8E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574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DB6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D0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F34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0B3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415831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19A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136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0A99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B69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EAA5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BDB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2E2258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55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1B7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15A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EEA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3B6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AB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09D407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6E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C417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B77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E9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86E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403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49FCF2E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A1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39C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96B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22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B0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3A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343C9C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008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1D9D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2C1C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411D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033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A34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64F90B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5A1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D94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83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5C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585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E27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143990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2E5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C6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65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FCB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02E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2DD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7D5453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E54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D55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7DE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E1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561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B0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788116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6D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7457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BF1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A8BC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64DF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D9B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5B0E90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36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A7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C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C3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81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901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61614A" w:rsidRPr="0061614A" w14:paraId="16BB1ED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D373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E9B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3D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E5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32DC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3DE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2F0208" w:rsidRPr="0061614A" w14:paraId="3D875A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A88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FF0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578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A86C6" w14:textId="2C0E4144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13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C7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61614A" w:rsidRPr="0061614A" w14:paraId="5ACF17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9D2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7C3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71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870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3D79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67A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2F0208" w:rsidRPr="0061614A" w14:paraId="32F4A1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DD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2E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C4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1E58B" w14:textId="2BAC0A86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FE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3B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61614A" w:rsidRPr="0061614A" w14:paraId="24D5D8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F3CE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029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5D3C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EE9C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F510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95D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75290D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601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97F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8BB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6A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EC0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3C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439DEF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85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621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EB5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8B5B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30A1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A4C8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7DA87D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162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B49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8E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AEF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36A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F3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61614A" w:rsidRPr="0061614A" w14:paraId="2E663F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D16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D11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89C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69F9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7B0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538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4DF4DC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A3B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F0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6B1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5FE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ADE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FED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61614A" w:rsidRPr="0061614A" w14:paraId="4F3FEB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B7C0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673F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0A79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F05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C84D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4F10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2F0208" w:rsidRPr="0061614A" w14:paraId="54D924F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4D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13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EB2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5C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70A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FED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61614A" w:rsidRPr="0061614A" w14:paraId="6DBAAB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B6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7F9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809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D31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CB3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05C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Borgervendt formidling i myndighedsrollen</w:t>
            </w:r>
          </w:p>
        </w:tc>
      </w:tr>
      <w:tr w:rsidR="002F0208" w:rsidRPr="0061614A" w14:paraId="58F0E7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00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A3A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B7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C7D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EB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34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61614A" w:rsidRPr="0061614A" w14:paraId="30B67C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E752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83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A41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317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512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C2A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65722D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3C8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E85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DD1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23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CB8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E66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550EEF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4B83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44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6E0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685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056B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C45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051B89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76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F8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78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69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A91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7C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Dialog og samarbejde i den offentlige forvaltning</w:t>
            </w:r>
          </w:p>
        </w:tc>
      </w:tr>
      <w:tr w:rsidR="0061614A" w:rsidRPr="0061614A" w14:paraId="5CA800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88B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412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3A8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856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CE1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FC28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indkøb</w:t>
            </w:r>
          </w:p>
        </w:tc>
      </w:tr>
      <w:tr w:rsidR="002F0208" w:rsidRPr="0061614A" w14:paraId="5CD25A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F17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B51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D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0D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D10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88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61614A" w:rsidRPr="0061614A" w14:paraId="28EF93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F425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9C4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2C9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266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3350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B5D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2F0208" w:rsidRPr="0061614A" w14:paraId="2488FD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10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E20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D0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D5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6BEB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0F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61614A" w:rsidRPr="0061614A" w14:paraId="43E14E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7D1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BF4C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EC8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9341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50E8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FE4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2F0208" w:rsidRPr="0061614A" w14:paraId="1568E2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55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51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67C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0B2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23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A4F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61614A" w:rsidRPr="0061614A" w14:paraId="328E2F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A06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689D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E06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0F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9EA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3CA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2F0208" w:rsidRPr="0061614A" w14:paraId="7D0AE6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C59F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89F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3F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7C94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D4C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98B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60FF85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284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2A7A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A8D0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294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E2B6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78D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2F0208" w:rsidRPr="0061614A" w14:paraId="318FF51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4EA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36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E6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92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7F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9F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069C0B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9B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772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E3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83C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A056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1ED9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4330E3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CBC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BC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36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A22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078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F1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23DC1E5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82A6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492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12FF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E2F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E46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AC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2FFEB4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84BA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0C6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4AB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3B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C54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C54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6BFD4F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61BB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66BA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7D7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AF8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15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857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2F0208" w:rsidRPr="0061614A" w14:paraId="48C810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221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5A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98E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F2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185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88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Bæredygtighed og miljø ved afvikling af events</w:t>
            </w:r>
          </w:p>
        </w:tc>
      </w:tr>
      <w:tr w:rsidR="0061614A" w:rsidRPr="0061614A" w14:paraId="696B013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3059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D521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6FA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D663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6C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93F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Cirkulær forretningsforståelse - adm medarbejdere</w:t>
            </w:r>
          </w:p>
        </w:tc>
      </w:tr>
      <w:tr w:rsidR="002F0208" w:rsidRPr="0061614A" w14:paraId="44A5B2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BA2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0A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E4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22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C8D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3754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ESG og ESG-rapportering</w:t>
            </w:r>
          </w:p>
        </w:tc>
      </w:tr>
      <w:tr w:rsidR="0061614A" w:rsidRPr="0061614A" w14:paraId="232DEAF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CEA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823A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90A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09C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0F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64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2F0208" w:rsidRPr="0061614A" w14:paraId="33A730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D0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Kontor, administration, regnskab og finans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D7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976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FE6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3D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A05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5BE47D4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4D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D8FF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CCB9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77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D0C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B878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Mikro-eventry - leg og læring i naturen  </w:t>
            </w:r>
          </w:p>
        </w:tc>
      </w:tr>
      <w:tr w:rsidR="002F0208" w:rsidRPr="0061614A" w14:paraId="04DDBB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6B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8B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1CE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878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6933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EF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5C4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Anvendelse og vedligeholdelse af udkørselsmaskine </w:t>
            </w:r>
          </w:p>
        </w:tc>
      </w:tr>
      <w:tr w:rsidR="0061614A" w:rsidRPr="0061614A" w14:paraId="2B0333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77DB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273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D91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597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31E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0CFB2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Planteliv, jordbund og økologi</w:t>
            </w:r>
          </w:p>
        </w:tc>
      </w:tr>
      <w:tr w:rsidR="002F0208" w:rsidRPr="0061614A" w14:paraId="58C436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278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48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CAB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123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7E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5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Arbejde på certificerede skov- og naturarealer, </w:t>
            </w:r>
          </w:p>
        </w:tc>
      </w:tr>
      <w:tr w:rsidR="0061614A" w:rsidRPr="0061614A" w14:paraId="6467C5E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08F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4EA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8FD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407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91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6A0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Betjening og vedligeholdelse af mindre gartnermaskiner</w:t>
            </w:r>
          </w:p>
        </w:tc>
      </w:tr>
      <w:tr w:rsidR="002F0208" w:rsidRPr="0061614A" w14:paraId="70844D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F7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A6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C7A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F3C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042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F78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Træer og buske om vinteren, beskæring og plejep</w:t>
            </w:r>
          </w:p>
        </w:tc>
      </w:tr>
      <w:tr w:rsidR="0061614A" w:rsidRPr="0061614A" w14:paraId="24B66C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9CC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BEC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6AA5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B3B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2E81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2893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Plantevækst og etablering af grønne anlæg</w:t>
            </w:r>
          </w:p>
        </w:tc>
      </w:tr>
      <w:tr w:rsidR="002F0208" w:rsidRPr="0061614A" w14:paraId="0FBE18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D9D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1157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3C7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42395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6ED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C43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Træer og buske om sommeren</w:t>
            </w:r>
          </w:p>
        </w:tc>
      </w:tr>
      <w:tr w:rsidR="0061614A" w:rsidRPr="0061614A" w14:paraId="2DB15E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AF4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C62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5F5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66E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B39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630E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Motorsav 2</w:t>
            </w:r>
          </w:p>
        </w:tc>
      </w:tr>
      <w:tr w:rsidR="002F0208" w:rsidRPr="0061614A" w14:paraId="5157E0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B0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FF6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8B6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AA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205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CB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Motorsav 1</w:t>
            </w:r>
          </w:p>
        </w:tc>
      </w:tr>
      <w:tr w:rsidR="0061614A" w:rsidRPr="0061614A" w14:paraId="10E97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408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9A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B44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325D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4955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16AF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Begravelsesbinderi og vareeksponering</w:t>
            </w:r>
          </w:p>
        </w:tc>
      </w:tr>
      <w:tr w:rsidR="002F0208" w:rsidRPr="0061614A" w14:paraId="5BDA326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0C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BCA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08E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426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37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06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Blomsterbinding, buketter og dekorationer</w:t>
            </w:r>
          </w:p>
        </w:tc>
      </w:tr>
      <w:tr w:rsidR="0061614A" w:rsidRPr="0061614A" w14:paraId="33535AF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CCAA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F3D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ACB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B75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A84D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BD3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Pasning og hold af husdyr</w:t>
            </w:r>
          </w:p>
        </w:tc>
      </w:tr>
      <w:tr w:rsidR="002F0208" w:rsidRPr="0061614A" w14:paraId="62E37A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54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215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98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F4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46661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2F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A26A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Ukrudtbekæmpelse uden kemi</w:t>
            </w:r>
          </w:p>
        </w:tc>
      </w:tr>
      <w:tr w:rsidR="0061614A" w:rsidRPr="0061614A" w14:paraId="3C8C9E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743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5862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CE8D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E6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884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A2D0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Basiskursus for anlægsgartnere</w:t>
            </w:r>
          </w:p>
        </w:tc>
      </w:tr>
      <w:tr w:rsidR="002F0208" w:rsidRPr="0061614A" w14:paraId="77CDB8F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A39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41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5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42C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47803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2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E5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Grundlæggende anlægsteknik</w:t>
            </w:r>
          </w:p>
        </w:tc>
      </w:tr>
      <w:tr w:rsidR="0061614A" w:rsidRPr="0061614A" w14:paraId="0B283D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E3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967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BC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2283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999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A2A1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33D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Pasning og fodring af husdyr</w:t>
            </w:r>
          </w:p>
        </w:tc>
      </w:tr>
      <w:tr w:rsidR="002F0208" w:rsidRPr="0061614A" w14:paraId="066F255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7E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15A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15C98" w14:textId="77777777" w:rsidR="0061614A" w:rsidRPr="00DA35F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9DDED" w14:textId="60E4C066" w:rsidR="0061614A" w:rsidRPr="00DA35FA" w:rsidRDefault="00DA35F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sz w:val="18"/>
                <w:szCs w:val="18"/>
              </w:rPr>
              <w:t>23226 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3BB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BB3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Beskæring 2</w:t>
            </w:r>
          </w:p>
        </w:tc>
      </w:tr>
      <w:tr w:rsidR="0061614A" w:rsidRPr="0061614A" w14:paraId="0787098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8D5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30A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95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9D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9E6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EB8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plantekendskab</w:t>
            </w:r>
          </w:p>
        </w:tc>
      </w:tr>
      <w:tr w:rsidR="002F0208" w:rsidRPr="0061614A" w14:paraId="672DE4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8419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10D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156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87B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388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FB2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Hånd- og rygsprøjtecertifikat</w:t>
            </w:r>
          </w:p>
        </w:tc>
      </w:tr>
      <w:tr w:rsidR="0061614A" w:rsidRPr="0061614A" w14:paraId="004D34B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B33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93D8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E50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9394EF" w14:textId="2262579D" w:rsidR="0061614A" w:rsidRPr="0061614A" w:rsidRDefault="00DA35F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DA35FA">
              <w:rPr>
                <w:sz w:val="18"/>
                <w:szCs w:val="18"/>
              </w:rPr>
              <w:t>23225 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C56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2EE70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Beskæring 1</w:t>
            </w:r>
          </w:p>
        </w:tc>
      </w:tr>
      <w:tr w:rsidR="002F0208" w:rsidRPr="0061614A" w14:paraId="5C374C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BC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AF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0C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60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FA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32CE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skovforståelse for maskinførere</w:t>
            </w:r>
          </w:p>
        </w:tc>
      </w:tr>
      <w:tr w:rsidR="0061614A" w:rsidRPr="0061614A" w14:paraId="1E06F0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8E18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Landbrug, skovbrug, gartneri, fiskeri og dyrepleje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50C2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0C333" w14:textId="3036035C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2264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5D3B72" w14:textId="57551D5B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23503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E3591" w14:textId="77777777" w:rsidR="0061614A" w:rsidRPr="00575348" w:rsidRDefault="0061614A" w:rsidP="00575348">
            <w:pPr>
              <w:rPr>
                <w:sz w:val="18"/>
                <w:szCs w:val="18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19DB81" w14:textId="7E3EC4AB" w:rsidR="0061614A" w:rsidRPr="00575348" w:rsidRDefault="00575348" w:rsidP="00575348">
            <w:pPr>
              <w:rPr>
                <w:sz w:val="18"/>
                <w:szCs w:val="18"/>
              </w:rPr>
            </w:pPr>
            <w:r w:rsidRPr="00575348">
              <w:rPr>
                <w:sz w:val="18"/>
                <w:szCs w:val="18"/>
              </w:rPr>
              <w:t>Grundlæggende plantekendskab</w:t>
            </w:r>
          </w:p>
        </w:tc>
      </w:tr>
      <w:tr w:rsidR="002F0208" w:rsidRPr="0061614A" w14:paraId="7386BC9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CB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85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3DC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91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5DD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4F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Forandringsledelse</w:t>
            </w:r>
          </w:p>
        </w:tc>
      </w:tr>
      <w:tr w:rsidR="0061614A" w:rsidRPr="0061614A" w14:paraId="6500A5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2FD3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0DC6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743D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723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C7C9E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8F3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072AED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50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794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583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D0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B30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3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strategiske lederskab</w:t>
            </w:r>
          </w:p>
        </w:tc>
      </w:tr>
      <w:tr w:rsidR="0061614A" w:rsidRPr="0061614A" w14:paraId="6628E5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D34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FDB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FD73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46F1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A2A0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3E15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LEAN-ledelse i praksis</w:t>
            </w:r>
          </w:p>
        </w:tc>
      </w:tr>
      <w:tr w:rsidR="002F0208" w:rsidRPr="0061614A" w14:paraId="0D9D8C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F47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5C7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AD9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B8C4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81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00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Organisation og arbejdspsykologi</w:t>
            </w:r>
          </w:p>
        </w:tc>
      </w:tr>
      <w:tr w:rsidR="0061614A" w:rsidRPr="0061614A" w14:paraId="4A8F26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2B0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9C14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C0C2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28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F80E1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E5C6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Positiv Psykologi og trivsel</w:t>
            </w:r>
          </w:p>
        </w:tc>
      </w:tr>
      <w:tr w:rsidR="002F0208" w:rsidRPr="0061614A" w14:paraId="668867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E1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CC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3B6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41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4E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FD3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Forretningsdrevet HR</w:t>
            </w:r>
          </w:p>
        </w:tc>
      </w:tr>
      <w:tr w:rsidR="0061614A" w:rsidRPr="0061614A" w14:paraId="1C5326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A0A5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62C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F110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17B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97AE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20143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BB2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Strategisk salg og key account management</w:t>
            </w:r>
          </w:p>
        </w:tc>
      </w:tr>
      <w:tr w:rsidR="002F0208" w:rsidRPr="0061614A" w14:paraId="59357A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0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BAF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7EB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49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85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24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61614A" w:rsidRPr="0061614A" w14:paraId="2CE470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9886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AF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1E1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65DC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16C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753E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632AF0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F38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7EF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9B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07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4F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21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virksomhedens klimaregnskab</w:t>
            </w:r>
          </w:p>
        </w:tc>
      </w:tr>
      <w:tr w:rsidR="0061614A" w:rsidRPr="0061614A" w14:paraId="6DFA4E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52BE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6DA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A89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19B3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B32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AA2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ESG-rapportering</w:t>
            </w:r>
          </w:p>
        </w:tc>
      </w:tr>
      <w:tr w:rsidR="002F0208" w:rsidRPr="0061614A" w14:paraId="04FF11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060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3D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5A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95C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92F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359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klimaregnskab</w:t>
            </w:r>
          </w:p>
        </w:tc>
      </w:tr>
      <w:tr w:rsidR="0061614A" w:rsidRPr="0061614A" w14:paraId="3A564E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4953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E02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41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1AF3E9" w14:textId="04C3BDFF" w:rsidR="0061614A" w:rsidRPr="0061614A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0C13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4698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18B908B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E49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E6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84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57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748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E2C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553278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902B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DAD6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68E9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D7AB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CE5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30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2F0208" w:rsidRPr="0061614A" w14:paraId="0FE14F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D1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17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C86F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7E5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EAC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533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61614A" w:rsidRPr="0061614A" w14:paraId="324D499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A8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FB4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ACC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6E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350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BF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 internettet og AI til at søge informationer</w:t>
            </w:r>
          </w:p>
        </w:tc>
      </w:tr>
      <w:tr w:rsidR="002F0208" w:rsidRPr="0061614A" w14:paraId="610814C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D9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0B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8E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C4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00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2CB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61614A" w:rsidRPr="0061614A" w14:paraId="4D208C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11AA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CA92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5157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84C0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A52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9B3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26F604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085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35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BF5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8B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8F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37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5DEAF1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0BE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E56E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C43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A77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1FEA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6ADE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2F0208" w:rsidRPr="0061614A" w14:paraId="09D3AD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D76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606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1C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87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F13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E0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Regnskabsafstemninger ifm årsafslutningen </w:t>
            </w:r>
          </w:p>
        </w:tc>
      </w:tr>
      <w:tr w:rsidR="0061614A" w:rsidRPr="0061614A" w14:paraId="67FAD6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BE5D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74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24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BF18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2E6E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E9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Årsafslutning af bogholderiet </w:t>
            </w:r>
          </w:p>
        </w:tc>
      </w:tr>
      <w:tr w:rsidR="002F0208" w:rsidRPr="0061614A" w14:paraId="29BC54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3E2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BD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AB0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B82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A57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8D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Personalejura i lønberegning </w:t>
            </w:r>
          </w:p>
        </w:tc>
      </w:tr>
      <w:tr w:rsidR="0061614A" w:rsidRPr="0061614A" w14:paraId="09F1B9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43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AF8C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9BF4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FD2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7FB4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24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5BE343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24E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E5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6E1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F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FBB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B42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2BC261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9405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A069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03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71EE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E715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353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2F0208" w:rsidRPr="0061614A" w14:paraId="58B558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566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97D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F3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EF49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D318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83B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308EAF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0A0E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D5F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99E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519DC" w14:textId="7A8A3B0B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1DB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B82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2F0208" w:rsidRPr="0061614A" w14:paraId="6FF21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49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41A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80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FA8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3E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491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22ABD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392E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8F7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E9B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75F5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58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FE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2F0208" w:rsidRPr="0061614A" w14:paraId="5FABB0E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3B3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8DC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02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84C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0F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8D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61614A" w:rsidRPr="0061614A" w14:paraId="2985AB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AF5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CC3C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2D21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B0A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383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6D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182AB4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05A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4C7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50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85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5A0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736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1F9A8D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082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AAC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989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99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5C2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611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2F0208" w:rsidRPr="0061614A" w14:paraId="2D9A9A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341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FB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F9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85B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BB3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52E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61614A" w:rsidRPr="0061614A" w14:paraId="5F24BB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2C7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4A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4AF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8AC28E" w14:textId="507174F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6B1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F0E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6FD7C30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41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D9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40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6E34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D08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BE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78CA270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6276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672A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E62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4BD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BCA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D2A3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Præsentationsteknik i administrative funktioner </w:t>
            </w:r>
          </w:p>
        </w:tc>
      </w:tr>
      <w:tr w:rsidR="002F0208" w:rsidRPr="0061614A" w14:paraId="428892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8D8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F77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780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3A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19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1E8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61614A" w:rsidRPr="0061614A" w14:paraId="0D04A69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5902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1BE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E1C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F0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614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78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2F0208" w:rsidRPr="0061614A" w14:paraId="2EC30B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82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F7D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5EC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DBF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7CF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447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04EC9B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12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788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1D2F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4A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1A6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745B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4B5659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871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7D3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68B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DDC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AD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4DE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19F6E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A54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517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8070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ECB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C0F4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604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65B300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76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BB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B3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A02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FE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9E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61614A" w:rsidRPr="0061614A" w14:paraId="533D74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194D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D155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B89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6F06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6A5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F46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126086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C9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C19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2D1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E98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E0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A5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4B723F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9C8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B76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B62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6F1F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23B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6576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65F672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DD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EC8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B9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6AE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19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17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757DD97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8AF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48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575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7F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EE4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AF2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278B245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BDF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9D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F9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4F4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87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38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05F379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F02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1514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D005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F5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23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25BD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4D3ECC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C6B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69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C1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0D2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82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E91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378B6BE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3B47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410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5223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46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3BF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AD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64A2417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66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5E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9A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9F8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C8A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CD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35B2B2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761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B2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01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7587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D65D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C4BD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4E6AA5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7D4F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81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DF7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01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1F4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B89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1BEFF3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5E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47C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04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2DB3B" w14:textId="75D7A2F5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912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F1B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Opstillinger og layout i tekst</w:t>
            </w:r>
          </w:p>
        </w:tc>
      </w:tr>
      <w:tr w:rsidR="002F0208" w:rsidRPr="0061614A" w14:paraId="2D43CC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2AF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30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50A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6AE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F51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056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49AAAB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D6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33E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57FE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D151F8" w14:textId="17F608A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24F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028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Indskrivning og formatering af mindre tekster</w:t>
            </w:r>
          </w:p>
        </w:tc>
      </w:tr>
      <w:tr w:rsidR="002F0208" w:rsidRPr="0061614A" w14:paraId="38A439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74F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08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D0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2F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BFB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C5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Administrative opgaver i salgsarbejdet</w:t>
            </w:r>
          </w:p>
        </w:tc>
      </w:tr>
      <w:tr w:rsidR="0061614A" w:rsidRPr="0061614A" w14:paraId="070340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5039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B156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5E5D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42B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9E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AB55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6BD139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FD4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2F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B1F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B3E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B9C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FA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2049F7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A9ED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01F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9646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1888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906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968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2F0208" w:rsidRPr="0061614A" w14:paraId="68B7EA1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E64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059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FB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392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E53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CD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61614A" w:rsidRPr="0061614A" w14:paraId="6E08CE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9C5B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732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2E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E6C6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662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C93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2F0208" w:rsidRPr="0061614A" w14:paraId="696D95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10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23D2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B79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30C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254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0A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61614A" w:rsidRPr="0061614A" w14:paraId="0970E6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01FE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8B66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EFF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A5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D1D3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B60F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76CFFC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0C1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554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5CF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0D7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1FA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5B3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Professionelt indkøb i virksomheden</w:t>
            </w:r>
          </w:p>
        </w:tc>
      </w:tr>
      <w:tr w:rsidR="0061614A" w:rsidRPr="0061614A" w14:paraId="5776BC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5F9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C08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1FEF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273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ED42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1666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5FB75D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136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EFE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50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14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1A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012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49A6C8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93FE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A271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DB18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53E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CE99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E350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426A6C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5D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D07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C7E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630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E3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49D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61614A" w:rsidRPr="0061614A" w14:paraId="13E6D7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3E7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9D1F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C5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E20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85CC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0FD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2F0208" w:rsidRPr="0061614A" w14:paraId="75A7E5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3E7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5D8B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50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ECC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5F9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4AB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61614A" w:rsidRPr="0061614A" w14:paraId="2548BE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34E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BA34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8DC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A0F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BED8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7562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2F0208" w:rsidRPr="0061614A" w14:paraId="024AFC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F83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7A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9C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456F6" w14:textId="1E2AD418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8EA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A5710" w14:textId="0ACB39FD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5C20EF"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61614A" w:rsidRPr="0061614A" w14:paraId="41D157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CC0F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32F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7B5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C6B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980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4449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2F0208" w:rsidRPr="0061614A" w14:paraId="65F875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BA0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735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382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50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F93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B23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61614A" w:rsidRPr="0061614A" w14:paraId="45B56E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B65F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8C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51F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5D1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8C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78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2F0208" w:rsidRPr="0061614A" w14:paraId="1E8F58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23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2BA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B13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902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83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754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61614A" w:rsidRPr="0061614A" w14:paraId="1257856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3962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875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B90E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6ED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7894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DCB6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2F0208" w:rsidRPr="0061614A" w14:paraId="3107E22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663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2EB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267C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81E0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FB2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469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61614A" w:rsidRPr="0061614A" w14:paraId="21AD517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7C84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019B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B1A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08AB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61D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C0D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Cirkulær forretningsforståelse - adm medarbejdere</w:t>
            </w:r>
          </w:p>
        </w:tc>
      </w:tr>
      <w:tr w:rsidR="002F0208" w:rsidRPr="0061614A" w14:paraId="2B6AB6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BF0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440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B9A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297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49990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99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DB1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ESG og ESG-rapportering</w:t>
            </w:r>
          </w:p>
        </w:tc>
      </w:tr>
      <w:tr w:rsidR="0061614A" w:rsidRPr="0061614A" w14:paraId="265E65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ECF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158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CBFA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44FD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C387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043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2F0208" w:rsidRPr="0061614A" w14:paraId="1A67F8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14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108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E72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01E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BF1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81B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Almen fødevarehygiejne</w:t>
            </w:r>
          </w:p>
        </w:tc>
      </w:tr>
      <w:tr w:rsidR="0061614A" w:rsidRPr="0061614A" w14:paraId="229300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C272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B71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E0C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A752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9CE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92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Afrivning, udskylning og pudsning af fedtender</w:t>
            </w:r>
          </w:p>
        </w:tc>
      </w:tr>
      <w:tr w:rsidR="002F0208" w:rsidRPr="0061614A" w14:paraId="0160A5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08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A9CA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154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16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8F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37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inden for faglærte og ufaglærte job</w:t>
            </w:r>
          </w:p>
        </w:tc>
      </w:tr>
      <w:tr w:rsidR="0061614A" w:rsidRPr="0061614A" w14:paraId="7A25E5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81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183B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FC4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D11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40781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6192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440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Brød og madbrød med fibre og fuldkorn </w:t>
            </w:r>
          </w:p>
        </w:tc>
      </w:tr>
      <w:tr w:rsidR="002F0208" w:rsidRPr="0061614A" w14:paraId="5F103D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8D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941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2D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619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E90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38E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Salgsteknik for salgspersonale i bageri/konditori</w:t>
            </w:r>
          </w:p>
        </w:tc>
      </w:tr>
      <w:tr w:rsidR="0061614A" w:rsidRPr="0061614A" w14:paraId="36CE70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26F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D81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CE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7A5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944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80F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Europæiske brødtyper og produktudvikling </w:t>
            </w:r>
          </w:p>
        </w:tc>
      </w:tr>
      <w:tr w:rsidR="002F0208" w:rsidRPr="0061614A" w14:paraId="086A15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1C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2DF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8A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868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DAE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B42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Marcipan og kransekage </w:t>
            </w:r>
          </w:p>
        </w:tc>
      </w:tr>
      <w:tr w:rsidR="0061614A" w:rsidRPr="0061614A" w14:paraId="67605E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D91E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717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1405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2ED0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FFC3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F0D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2F0208" w:rsidRPr="0061614A" w14:paraId="12704E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57B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20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73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197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5DD6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328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Sæson- og temaprodukter i bagerier </w:t>
            </w:r>
          </w:p>
        </w:tc>
      </w:tr>
      <w:tr w:rsidR="0061614A" w:rsidRPr="0061614A" w14:paraId="102ADA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752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808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DBD6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D030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EA8D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4F45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Varmt brød hele dagen </w:t>
            </w:r>
          </w:p>
        </w:tc>
      </w:tr>
      <w:tr w:rsidR="002F0208" w:rsidRPr="0061614A" w14:paraId="5C68D2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8E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0AE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19D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8132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48049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FDE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01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1 i faglærte og ufaglærte job</w:t>
            </w:r>
          </w:p>
        </w:tc>
      </w:tr>
      <w:tr w:rsidR="0061614A" w:rsidRPr="0061614A" w14:paraId="123CEC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5C84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623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AA7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318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68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5E93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Diæt- og allergivenligt brød </w:t>
            </w:r>
          </w:p>
        </w:tc>
      </w:tr>
      <w:tr w:rsidR="002F0208" w:rsidRPr="0061614A" w14:paraId="2C23814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7E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8B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E10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095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49448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2A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5E1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Brød med surdej </w:t>
            </w:r>
          </w:p>
        </w:tc>
      </w:tr>
      <w:tr w:rsidR="0061614A" w:rsidRPr="0061614A" w14:paraId="0E0CA2F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246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F602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C19E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3DC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8088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0BE2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Velkommen på slagteriet – brancheintroduktion</w:t>
            </w:r>
          </w:p>
        </w:tc>
      </w:tr>
      <w:tr w:rsidR="002F0208" w:rsidRPr="0061614A" w14:paraId="45085C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5B3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05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1B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DDA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57A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98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opskæring af gris</w:t>
            </w:r>
          </w:p>
        </w:tc>
      </w:tr>
      <w:tr w:rsidR="0061614A" w:rsidRPr="0061614A" w14:paraId="7E6573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D974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2CF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C481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970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8479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3481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opskæring af kalv- og oksekød</w:t>
            </w:r>
          </w:p>
        </w:tc>
      </w:tr>
      <w:tr w:rsidR="002F0208" w:rsidRPr="0061614A" w14:paraId="0B4754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5A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D53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107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3A1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49584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4A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A5E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forædling af kød</w:t>
            </w:r>
          </w:p>
        </w:tc>
      </w:tr>
      <w:tr w:rsidR="0061614A" w:rsidRPr="0061614A" w14:paraId="3D8799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F6C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E9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49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495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E4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095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ift fødevarer, service &amp; oplevelser</w:t>
            </w:r>
          </w:p>
        </w:tc>
      </w:tr>
      <w:tr w:rsidR="002F0208" w:rsidRPr="0061614A" w14:paraId="6C67A9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21C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07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7F5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EF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CC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3E6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Bæredygtighed ift fødevarer, service &amp; oplevelser</w:t>
            </w:r>
          </w:p>
        </w:tc>
      </w:tr>
      <w:tr w:rsidR="0061614A" w:rsidRPr="0061614A" w14:paraId="3D29514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0EF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4D0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091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0EEF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28C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A9B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2F0208" w:rsidRPr="0061614A" w14:paraId="19BFF2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030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5E1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1B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FE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EAD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1A9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Bæredygtig produktion af mad og fødevarer</w:t>
            </w:r>
          </w:p>
        </w:tc>
      </w:tr>
      <w:tr w:rsidR="0061614A" w:rsidRPr="0061614A" w14:paraId="6EDC905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828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BCAE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7AD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0E7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C58A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65C8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Detailudskæring af delstykker af kød</w:t>
            </w:r>
          </w:p>
        </w:tc>
      </w:tr>
      <w:tr w:rsidR="002F0208" w:rsidRPr="0061614A" w14:paraId="448C0C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937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BC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7F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9E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AA0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25B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Salt- og røgmetoder for kødprodukter</w:t>
            </w:r>
          </w:p>
        </w:tc>
      </w:tr>
      <w:tr w:rsidR="0061614A" w:rsidRPr="0061614A" w14:paraId="3D6D176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5C4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Nærings- og nydelsesmiddel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E299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17B3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2799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4D9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BF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F29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pølsemageri</w:t>
            </w:r>
          </w:p>
        </w:tc>
      </w:tr>
      <w:tr w:rsidR="002F0208" w:rsidRPr="0061614A" w14:paraId="03A81B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8B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8C7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A09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80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65C0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8221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9E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Coaching og konflikthåndtering</w:t>
            </w:r>
          </w:p>
        </w:tc>
      </w:tr>
      <w:tr w:rsidR="0061614A" w:rsidRPr="0061614A" w14:paraId="175CBF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447F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DF56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B4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B2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117E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20247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36F4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Neuropædagogisk praksis </w:t>
            </w:r>
          </w:p>
        </w:tc>
      </w:tr>
      <w:tr w:rsidR="002F0208" w:rsidRPr="0061614A" w14:paraId="1E42272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C4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879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309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2C7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0EB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37555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9F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Pædagogiske aktiviteter</w:t>
            </w:r>
          </w:p>
        </w:tc>
      </w:tr>
      <w:tr w:rsidR="0061614A" w:rsidRPr="0061614A" w14:paraId="71E2A2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E558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7232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827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BEB9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3E810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20144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C829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Friluftsliv, pædagogik og lejrliv  </w:t>
            </w:r>
          </w:p>
        </w:tc>
      </w:tr>
      <w:tr w:rsidR="002F0208" w:rsidRPr="0061614A" w14:paraId="3686433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BD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Pædagogik, socialt og kirkeligt arbejde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74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7E0C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A1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1271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4C6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Socialpædagogik og psykiatri </w:t>
            </w:r>
          </w:p>
        </w:tc>
      </w:tr>
      <w:tr w:rsidR="0061614A" w:rsidRPr="0061614A" w14:paraId="190DC59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D77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051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2783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F13C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9FB6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85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Mikro-eventry - leg og læring i naturen  </w:t>
            </w:r>
          </w:p>
        </w:tc>
      </w:tr>
      <w:tr w:rsidR="002F0208" w:rsidRPr="0061614A" w14:paraId="612106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307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C0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12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48E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D8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AE0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Børneperspektiver i det pædagogske læringsmiljø</w:t>
            </w:r>
          </w:p>
        </w:tc>
      </w:tr>
      <w:tr w:rsidR="0061614A" w:rsidRPr="0061614A" w14:paraId="308CC5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145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909B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73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BD52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19DB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054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samarbejde</w:t>
            </w:r>
          </w:p>
        </w:tc>
      </w:tr>
      <w:tr w:rsidR="002F0208" w:rsidRPr="0061614A" w14:paraId="184E82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DA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E28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D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9C86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03D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AC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Voksenhandicap og demens</w:t>
            </w:r>
          </w:p>
        </w:tc>
      </w:tr>
      <w:tr w:rsidR="0061614A" w:rsidRPr="0061614A" w14:paraId="749D44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FF7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6A8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84E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218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306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B3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funktionsneds</w:t>
            </w:r>
          </w:p>
        </w:tc>
      </w:tr>
      <w:tr w:rsidR="002F0208" w:rsidRPr="0061614A" w14:paraId="3822F3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8CF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0E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263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DB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D9E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35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sundhedsindsats</w:t>
            </w:r>
          </w:p>
        </w:tc>
      </w:tr>
      <w:tr w:rsidR="0061614A" w:rsidRPr="0061614A" w14:paraId="504B07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D58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448B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965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A58A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B891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A58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Kognitive indsatser i anbringelsen </w:t>
            </w:r>
          </w:p>
        </w:tc>
      </w:tr>
      <w:tr w:rsidR="002F0208" w:rsidRPr="0061614A" w14:paraId="05D955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B2C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8F2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C18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E4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37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31A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 retlige rammers betydning for plejefamilien</w:t>
            </w:r>
          </w:p>
        </w:tc>
      </w:tr>
      <w:tr w:rsidR="0061614A" w:rsidRPr="0061614A" w14:paraId="6E2B3D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A8DD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391D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40B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D90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CCD5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1E4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2B7151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543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25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31B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0F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885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D3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Oplæringsvejleder, PA, basis 1</w:t>
            </w:r>
          </w:p>
        </w:tc>
      </w:tr>
      <w:tr w:rsidR="0061614A" w:rsidRPr="0061614A" w14:paraId="46CEED6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55CB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618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D1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2B7E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1E5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0B0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- forandringsudsagn og motivation, 1</w:t>
            </w:r>
          </w:p>
        </w:tc>
      </w:tr>
      <w:tr w:rsidR="002F0208" w:rsidRPr="0061614A" w14:paraId="3E207B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6DD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22A6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B7A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3FE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89C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28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- forandringsudsagn og motivation, 2</w:t>
            </w:r>
          </w:p>
        </w:tc>
      </w:tr>
      <w:tr w:rsidR="0061614A" w:rsidRPr="0061614A" w14:paraId="40C72B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8F6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6106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375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5FF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1252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067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Specialpædagogisk støtte i almene dagtilbud </w:t>
            </w:r>
          </w:p>
        </w:tc>
      </w:tr>
      <w:tr w:rsidR="002F0208" w:rsidRPr="0061614A" w14:paraId="275550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B50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114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056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07B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AF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BEE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61614A" w:rsidRPr="0061614A" w14:paraId="76F63E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04B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FE6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5E7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42B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855E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8DA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01EBCB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F0C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77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657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08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CFF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B3E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Klargøring til gudstjeneste/kirkelige handlinger</w:t>
            </w:r>
          </w:p>
        </w:tc>
      </w:tr>
      <w:tr w:rsidR="0061614A" w:rsidRPr="0061614A" w14:paraId="26004D8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D834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6FF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490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6EE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C4E1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17D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Medvirken ved gudstjeneste/kirkelige handlinger</w:t>
            </w:r>
          </w:p>
        </w:tc>
      </w:tr>
      <w:tr w:rsidR="002F0208" w:rsidRPr="0061614A" w14:paraId="537114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A54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A27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B73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39C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11B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16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Tilsyn med kirkebygninger og inventar</w:t>
            </w:r>
          </w:p>
        </w:tc>
      </w:tr>
      <w:tr w:rsidR="0061614A" w:rsidRPr="0061614A" w14:paraId="795586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4E8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59B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D937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437D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40142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43C1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1C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Dokumentation og evaluering af pæd/sosuarbejde </w:t>
            </w:r>
          </w:p>
        </w:tc>
      </w:tr>
      <w:tr w:rsidR="002F0208" w:rsidRPr="0061614A" w14:paraId="7B7BEBE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C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7CE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E7E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9A6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9A20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E12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6BA85AF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594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E415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8F6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83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31F1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F01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Samspil og relationer i pædagogisk arbejde</w:t>
            </w:r>
          </w:p>
        </w:tc>
      </w:tr>
      <w:tr w:rsidR="002F0208" w:rsidRPr="0061614A" w14:paraId="6D4F6D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59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F1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3E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7F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FAB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F94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0BC5C5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26B4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F72A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1DEB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4CF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FD6A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FA70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0CDB0E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BA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7643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81F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30C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80C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5C3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Konflikthåndtering i pædagogisk arbejde</w:t>
            </w:r>
          </w:p>
        </w:tc>
      </w:tr>
      <w:tr w:rsidR="0061614A" w:rsidRPr="0061614A" w14:paraId="5DA020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B7F6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680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7FAF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C21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09E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BC73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Sociale medier i børne- og ungdomskulturen</w:t>
            </w:r>
          </w:p>
        </w:tc>
      </w:tr>
      <w:tr w:rsidR="002F0208" w:rsidRPr="0061614A" w14:paraId="6F8A11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20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BDF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961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E8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3C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49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Anbragte børns udvikling</w:t>
            </w:r>
          </w:p>
        </w:tc>
      </w:tr>
      <w:tr w:rsidR="0061614A" w:rsidRPr="0061614A" w14:paraId="11E14E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6FF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0C7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562D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2B3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FE48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1FC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Præventiv konservering af kirkens udstyr</w:t>
            </w:r>
          </w:p>
        </w:tc>
      </w:tr>
      <w:tr w:rsidR="002F0208" w:rsidRPr="0061614A" w14:paraId="65159D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47D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AB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515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151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CD8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E7A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55E9DF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C44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0A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3FE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10B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47468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8B3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D03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Samarbejde om plejebarnets forældre/netværk</w:t>
            </w:r>
          </w:p>
        </w:tc>
      </w:tr>
      <w:tr w:rsidR="002F0208" w:rsidRPr="0061614A" w14:paraId="4E8A78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F6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61E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D48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F9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ECB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2E3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Introduktion til pædagogisk arbejde F/I </w:t>
            </w:r>
          </w:p>
        </w:tc>
      </w:tr>
      <w:tr w:rsidR="0061614A" w:rsidRPr="0061614A" w14:paraId="3D5F18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4F13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A3D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40B8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EA9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8EB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3557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Mennesker med udviklings -og adfærdsforstyrrelser </w:t>
            </w:r>
          </w:p>
        </w:tc>
      </w:tr>
      <w:tr w:rsidR="002F0208" w:rsidRPr="0061614A" w14:paraId="6EE9E9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A7E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11C6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06D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F0E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48217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12D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C2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Neuropædagogik og borgere med udviklingshæmning</w:t>
            </w:r>
          </w:p>
        </w:tc>
      </w:tr>
      <w:tr w:rsidR="0061614A" w:rsidRPr="0061614A" w14:paraId="01BD32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3EF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6D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FC8C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B221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48384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AE0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C02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Den styrkede pædagogiske læreplan</w:t>
            </w:r>
          </w:p>
        </w:tc>
      </w:tr>
      <w:tr w:rsidR="002F0208" w:rsidRPr="0061614A" w14:paraId="6BEB44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00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DA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3C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EA3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48390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D7C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602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Arbejdet med lavaffektive metoder – low arousal</w:t>
            </w:r>
          </w:p>
        </w:tc>
      </w:tr>
      <w:tr w:rsidR="0061614A" w:rsidRPr="0061614A" w14:paraId="0D4DB0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9FD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EFD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C32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E962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309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4A16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Arbejdet med børnemiljø i dagtilbud </w:t>
            </w:r>
          </w:p>
        </w:tc>
      </w:tr>
      <w:tr w:rsidR="002F0208" w:rsidRPr="0061614A" w14:paraId="5DD1737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4FD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251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0FA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548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0C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B05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Mentalisering i omsorgs- og relationsarbejde</w:t>
            </w:r>
          </w:p>
        </w:tc>
      </w:tr>
      <w:tr w:rsidR="0061614A" w:rsidRPr="0061614A" w14:paraId="29D8B7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4814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470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00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5277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C3A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E94A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Arbejdet med børn i udsatte positioner</w:t>
            </w:r>
          </w:p>
        </w:tc>
      </w:tr>
      <w:tr w:rsidR="002F0208" w:rsidRPr="0061614A" w14:paraId="430490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FCC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F53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D2F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14A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2A4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CCC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Børns sproglige udvikling 1</w:t>
            </w:r>
          </w:p>
        </w:tc>
      </w:tr>
      <w:tr w:rsidR="0061614A" w:rsidRPr="0061614A" w14:paraId="1BBF41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99A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ABC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6061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9814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48733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4E1D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C1B1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Børn med sproglige udfordringer 3</w:t>
            </w:r>
          </w:p>
        </w:tc>
      </w:tr>
      <w:tr w:rsidR="002F0208" w:rsidRPr="0061614A" w14:paraId="1266D94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FE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B1F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48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FE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F5F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EE5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Børns motorik, sansning og bevægelse 1</w:t>
            </w:r>
          </w:p>
        </w:tc>
      </w:tr>
      <w:tr w:rsidR="0061614A" w:rsidRPr="0061614A" w14:paraId="5D15EC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A953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00BA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A41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BFE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3B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4690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6A1F3D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8A3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85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F60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57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51A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F7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7D74FC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8D0C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1CED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14B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8992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140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9B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Tilrettelæggelse af arbejdet i kirken</w:t>
            </w:r>
          </w:p>
        </w:tc>
      </w:tr>
      <w:tr w:rsidR="002F0208" w:rsidRPr="0061614A" w14:paraId="7432102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6BF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F2B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81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438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9D5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A1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Procedurer og praktiske forhold ved dødsfald</w:t>
            </w:r>
          </w:p>
        </w:tc>
      </w:tr>
      <w:tr w:rsidR="0061614A" w:rsidRPr="0061614A" w14:paraId="227094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A185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858C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6E33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A753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6C0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4B57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Børns alsidige personlige udvikling </w:t>
            </w:r>
          </w:p>
        </w:tc>
      </w:tr>
      <w:tr w:rsidR="002F0208" w:rsidRPr="0061614A" w14:paraId="43F798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E7D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F06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292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5E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9EE2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04A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Pårørendeinddragelse i special-socialpæd arbejde</w:t>
            </w:r>
          </w:p>
        </w:tc>
      </w:tr>
      <w:tr w:rsidR="0061614A" w:rsidRPr="0061614A" w14:paraId="76B1F4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392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FD56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E92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5084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4E3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6F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Børn, natur og udeliv </w:t>
            </w:r>
          </w:p>
        </w:tc>
      </w:tr>
      <w:tr w:rsidR="002F0208" w:rsidRPr="0061614A" w14:paraId="4BECCC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6E2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FF1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93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3A7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AE2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F80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78A971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5EF1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736A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BB89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8A29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5DC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7781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13D325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1B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33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A4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F4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2F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8E9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Børns leg og den legende tilgang </w:t>
            </w:r>
          </w:p>
        </w:tc>
      </w:tr>
      <w:tr w:rsidR="0061614A" w:rsidRPr="0061614A" w14:paraId="154566B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4BE7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CE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3B9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2A6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7E3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B5D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Arbejdet som dagplejer</w:t>
            </w:r>
          </w:p>
        </w:tc>
      </w:tr>
      <w:tr w:rsidR="002F0208" w:rsidRPr="0061614A" w14:paraId="1A3521B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36C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FB3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98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EB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49857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43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30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Evaluering og pædagogisk læringsmiljø i dagtilbud</w:t>
            </w:r>
          </w:p>
        </w:tc>
      </w:tr>
      <w:tr w:rsidR="0061614A" w:rsidRPr="0061614A" w14:paraId="1AF0C8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C1B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8EBD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120B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4284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E7B7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8922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2F0208" w:rsidRPr="0061614A" w14:paraId="4284A3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F74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EF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1E6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94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AA1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9D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Barnets første 1000 dage </w:t>
            </w:r>
          </w:p>
        </w:tc>
      </w:tr>
      <w:tr w:rsidR="0061614A" w:rsidRPr="0061614A" w14:paraId="7D1D861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24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F896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BB93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07EA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BCD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9D0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til arbejde på plejecentre og i hjemmeplejen </w:t>
            </w:r>
          </w:p>
        </w:tc>
      </w:tr>
      <w:tr w:rsidR="002F0208" w:rsidRPr="0061614A" w14:paraId="34ACB7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D42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Pædagogisk, socialt og kirkeligt 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75E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133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A87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48563 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EF2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2A9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Neuropædagogisk indsats i pædagogisk arbejde </w:t>
            </w:r>
          </w:p>
        </w:tc>
      </w:tr>
      <w:tr w:rsidR="0061614A" w:rsidRPr="0061614A" w14:paraId="5CA069D7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0090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DC049DC" w14:textId="5BF36940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E76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61F2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41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854E9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Affaldshåndtering, ejendomsservice - modul 1</w:t>
            </w:r>
          </w:p>
        </w:tc>
      </w:tr>
      <w:tr w:rsidR="002F0208" w:rsidRPr="0061614A" w14:paraId="643108D5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57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A5B97" w14:textId="2419ABE5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87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206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1CF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0B5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Affaldshåndtering, ejendomsservice - modul 2</w:t>
            </w:r>
          </w:p>
        </w:tc>
      </w:tr>
      <w:tr w:rsidR="0061614A" w:rsidRPr="0061614A" w14:paraId="2895CAA8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2CB8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6BB9AF8" w14:textId="07E43C66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350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BCE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E1A7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E7F4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2F0208" w:rsidRPr="0061614A" w14:paraId="4FF03FBA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C5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02174E" w14:textId="59EDBE1D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4F6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96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E8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92D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515CE0D1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99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27AD57E1" w14:textId="10A34D0F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114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530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7DD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3AC9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2F0208" w:rsidRPr="0061614A" w14:paraId="418D9B45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98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1316E" w14:textId="63CFE8DA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207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C13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E01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BC6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24AF1477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8A8B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E0BC56E" w14:textId="3A24DA13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A1B7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D29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028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52D085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Ejendomsdrift - modul 1, forebyggelse af skader mv</w:t>
            </w:r>
          </w:p>
        </w:tc>
      </w:tr>
      <w:tr w:rsidR="002F0208" w:rsidRPr="0061614A" w14:paraId="69CB97FD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0E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59128" w14:textId="32CECD71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EA9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A7A1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2B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D378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Ejedomsdrift - modul, budgettering</w:t>
            </w:r>
          </w:p>
        </w:tc>
      </w:tr>
      <w:tr w:rsidR="0061614A" w:rsidRPr="0061614A" w14:paraId="7EEB8F94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92C0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302A253" w14:textId="42AC26EA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19F9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8B82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07A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0BB5D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Ejendomsdrift - modul 3, byggesagsforløb</w:t>
            </w:r>
          </w:p>
        </w:tc>
      </w:tr>
      <w:tr w:rsidR="002F0208" w:rsidRPr="0061614A" w14:paraId="42AE8BB7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02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8D4DB" w14:textId="24934D3D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AB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6F5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DCB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38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Rengøringshygiejne </w:t>
            </w:r>
          </w:p>
        </w:tc>
      </w:tr>
      <w:tr w:rsidR="0061614A" w:rsidRPr="0061614A" w14:paraId="658D815D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32BA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5E335EB2" w14:textId="4206D2A9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C4B1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E0F9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D4C5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B0DF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2F0208" w:rsidRPr="0061614A" w14:paraId="615BFF51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A8B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6E52DE" w14:textId="1ACC6B66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6E01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2708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FD5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44997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BD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36A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Inderegulering af ventilations- og klimaanlæg</w:t>
            </w:r>
          </w:p>
        </w:tc>
      </w:tr>
      <w:tr w:rsidR="0061614A" w:rsidRPr="0061614A" w14:paraId="527EF22E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5EA1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6793F67" w14:textId="66B41C42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34821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E22B1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403DB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3104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Fagunderstøttende dansk som andetsprog for F/I</w:t>
            </w:r>
          </w:p>
        </w:tc>
      </w:tr>
      <w:tr w:rsidR="002F0208" w:rsidRPr="0061614A" w14:paraId="4C5E145F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DA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1F4AF" w14:textId="26ACEFBD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4D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B7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3BA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A2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61614A" w:rsidRPr="0061614A" w14:paraId="4255E09E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04D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4DE8969C" w14:textId="5375DE61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E6CA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D6C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794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9C0BE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Ejendommens installationer, ejendomsservice</w:t>
            </w:r>
          </w:p>
        </w:tc>
      </w:tr>
      <w:tr w:rsidR="002F0208" w:rsidRPr="0061614A" w14:paraId="5F9FBD04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6ED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BF596" w14:textId="6BE11C55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92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0089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04B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BC8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Drift af varmeanlæg, ejendomsservice</w:t>
            </w:r>
          </w:p>
        </w:tc>
      </w:tr>
      <w:tr w:rsidR="0061614A" w:rsidRPr="0061614A" w14:paraId="67B0A116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326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758DE911" w14:textId="3608D4B4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3337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EB9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F78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804B5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Miljø- og energioptimering 1, ejendomsservice</w:t>
            </w:r>
          </w:p>
        </w:tc>
      </w:tr>
      <w:tr w:rsidR="002F0208" w:rsidRPr="0061614A" w14:paraId="290FCFC4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20B3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BFA99" w14:textId="0BD4BF8E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9A7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07E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2DA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740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Miljø- og energioptimering 2, ejendomsservice</w:t>
            </w:r>
          </w:p>
        </w:tc>
      </w:tr>
      <w:tr w:rsidR="0061614A" w:rsidRPr="0061614A" w14:paraId="2452B657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264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700E037" w14:textId="7BC56CF8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661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88C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48582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5555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CCCB5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Indeklima og ventilationsanlæg, ejendomsservice</w:t>
            </w:r>
          </w:p>
        </w:tc>
      </w:tr>
      <w:tr w:rsidR="002F0208" w:rsidRPr="0061614A" w14:paraId="6FB6B292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9E9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9ECF4" w14:textId="5FF263BF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423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352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A82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06D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Vinduespudsning</w:t>
            </w:r>
          </w:p>
        </w:tc>
      </w:tr>
      <w:tr w:rsidR="0061614A" w:rsidRPr="0061614A" w14:paraId="37D329A4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ED7E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8153185" w14:textId="4A09CA22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196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B3EA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48B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9748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Daglig erhvervsrengøring</w:t>
            </w:r>
          </w:p>
        </w:tc>
      </w:tr>
      <w:tr w:rsidR="002F0208" w:rsidRPr="0061614A" w14:paraId="5E7F4D32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14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EEE1D" w14:textId="2DD21C67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1A5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940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36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C3E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Daglig erhvervsrengøring for F/I</w:t>
            </w:r>
          </w:p>
        </w:tc>
      </w:tr>
      <w:tr w:rsidR="0061614A" w:rsidRPr="0061614A" w14:paraId="57B611DE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C15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880F733" w14:textId="70986E10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9825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51E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98D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CA5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</w:t>
            </w:r>
          </w:p>
        </w:tc>
      </w:tr>
      <w:tr w:rsidR="002F0208" w:rsidRPr="0061614A" w14:paraId="4C9AE180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868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249A6C" w14:textId="22C34311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4F1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56A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91C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CA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</w:t>
            </w:r>
          </w:p>
        </w:tc>
      </w:tr>
      <w:tr w:rsidR="0061614A" w:rsidRPr="0061614A" w14:paraId="53FC3F96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C9D9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6BAE8B7" w14:textId="37F0A257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7E79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FC15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23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5BBA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Materialekendskab og rengøringskemi</w:t>
            </w:r>
          </w:p>
        </w:tc>
      </w:tr>
      <w:tr w:rsidR="002F0208" w:rsidRPr="0061614A" w14:paraId="496247BB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03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FE2B2" w14:textId="2590C22B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8AB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453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5144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37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Rengøringsudstyr og -metoder</w:t>
            </w:r>
          </w:p>
        </w:tc>
      </w:tr>
      <w:tr w:rsidR="0061614A" w:rsidRPr="0061614A" w14:paraId="043B13B0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66B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2C5DC2B" w14:textId="3D75A7F0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9C26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791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C1E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ED2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Hygiejne på skoler og institutioner</w:t>
            </w:r>
          </w:p>
        </w:tc>
      </w:tr>
      <w:tr w:rsidR="002F0208" w:rsidRPr="0061614A" w14:paraId="08236606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6EF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8DE4A" w14:textId="65B8847E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4A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80C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2B6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99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Hospitalshygiejne</w:t>
            </w:r>
          </w:p>
        </w:tc>
      </w:tr>
      <w:tr w:rsidR="0061614A" w:rsidRPr="0061614A" w14:paraId="00FC5CD8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DA2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131C72C2" w14:textId="72BFBB99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6B43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06D3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49355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F3E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940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Personlig planlægning af rengøringsarbejdet</w:t>
            </w:r>
          </w:p>
        </w:tc>
      </w:tr>
      <w:tr w:rsidR="002F0208" w:rsidRPr="0061614A" w14:paraId="2D9D7A2C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27D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81F3B" w14:textId="408CD704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314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D4BC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76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987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Måling og vurdering af rengøringskvalitet </w:t>
            </w:r>
          </w:p>
        </w:tc>
      </w:tr>
      <w:tr w:rsidR="0061614A" w:rsidRPr="0061614A" w14:paraId="3D42D7FE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64BC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6C8E54C6" w14:textId="762186CC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70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0A51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ED74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96E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Arbejdsmiljø og førstehjælp ved rengøringsarbejdet</w:t>
            </w:r>
          </w:p>
        </w:tc>
      </w:tr>
      <w:tr w:rsidR="002F0208" w:rsidRPr="0061614A" w14:paraId="6D7ED106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4F2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D9BCC" w14:textId="7F3D31D9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EBD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D0A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825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F2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Ergonomi ved rengøringsarbejdet</w:t>
            </w:r>
          </w:p>
        </w:tc>
      </w:tr>
      <w:tr w:rsidR="0061614A" w:rsidRPr="0061614A" w14:paraId="046CE1B3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25B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03D28EE4" w14:textId="69AE47D8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07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45F9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93EB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F9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i rengøringsarbejdet</w:t>
            </w:r>
          </w:p>
        </w:tc>
      </w:tr>
      <w:tr w:rsidR="002F0208" w:rsidRPr="0061614A" w14:paraId="26625722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1B3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2D923B" w14:textId="5E07069A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F9B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33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49368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8B6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05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Service i rengøringsarbejdet</w:t>
            </w:r>
          </w:p>
        </w:tc>
      </w:tr>
      <w:tr w:rsidR="0061614A" w:rsidRPr="0061614A" w14:paraId="29A12A95" w14:textId="77777777" w:rsidTr="0058377C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572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Rengøring, ejendomsservice og renovation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</w:tcPr>
          <w:p w14:paraId="3CEE70E7" w14:textId="4E9539AE" w:rsidR="0061614A" w:rsidRPr="0061614A" w:rsidRDefault="0058377C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E16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65CC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D45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05D3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rengøringshygiejne, del 2</w:t>
            </w:r>
          </w:p>
        </w:tc>
      </w:tr>
      <w:tr w:rsidR="002F0208" w:rsidRPr="0061614A" w14:paraId="2D0A72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B6D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752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452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E24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C94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46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Sociale medier</w:t>
            </w:r>
          </w:p>
        </w:tc>
      </w:tr>
      <w:tr w:rsidR="0061614A" w:rsidRPr="0061614A" w14:paraId="4B1E640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4D84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30B5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BDB1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17F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0957F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37608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56E8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E-handel</w:t>
            </w:r>
          </w:p>
        </w:tc>
      </w:tr>
      <w:tr w:rsidR="002F0208" w:rsidRPr="0061614A" w14:paraId="0C4978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F30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E7D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A67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E5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B0B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37607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97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Digital markedsføring</w:t>
            </w:r>
          </w:p>
        </w:tc>
      </w:tr>
      <w:tr w:rsidR="0061614A" w:rsidRPr="0061614A" w14:paraId="6604CF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997A1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0A19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8AA1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64B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ADBC2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37514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627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Online kommunikation</w:t>
            </w:r>
          </w:p>
        </w:tc>
      </w:tr>
      <w:tr w:rsidR="002F0208" w:rsidRPr="0061614A" w14:paraId="6FEBDD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956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287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6A4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A6D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86CF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37598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1E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</w:t>
            </w:r>
          </w:p>
        </w:tc>
      </w:tr>
      <w:tr w:rsidR="0061614A" w:rsidRPr="0061614A" w14:paraId="1E9EC7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9AD2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8497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B09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9772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238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20104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EA2B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 og salgspsykologi</w:t>
            </w:r>
          </w:p>
        </w:tc>
      </w:tr>
      <w:tr w:rsidR="002F0208" w:rsidRPr="0061614A" w14:paraId="043E486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5F2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3DD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903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E04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E411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37993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CFE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Strategisk networking</w:t>
            </w:r>
          </w:p>
        </w:tc>
      </w:tr>
      <w:tr w:rsidR="0061614A" w:rsidRPr="0061614A" w14:paraId="3D1FA6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46C87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2F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9FB4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74E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02CB8D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39439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05F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AI i praksis</w:t>
            </w:r>
          </w:p>
        </w:tc>
      </w:tr>
      <w:tr w:rsidR="002F0208" w:rsidRPr="0061614A" w14:paraId="186807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73E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C58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739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351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792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DF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en bæredygtig virksomhed</w:t>
            </w:r>
          </w:p>
        </w:tc>
      </w:tr>
      <w:tr w:rsidR="0061614A" w:rsidRPr="0061614A" w14:paraId="6968A9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F62D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3F1E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771E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C5A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86A2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2729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2F0208" w:rsidRPr="0061614A" w14:paraId="6525B7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75E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27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8FD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59A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3D3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F4C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61614A" w:rsidRPr="0061614A" w14:paraId="5812F0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DA6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1773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B11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652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8FD2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7E3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Adfærdsændrende kommunikation ift bæredygtighed</w:t>
            </w:r>
          </w:p>
        </w:tc>
      </w:tr>
      <w:tr w:rsidR="002F0208" w:rsidRPr="0061614A" w14:paraId="64667F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3C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689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88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619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176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121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RPA i administrative funktioner</w:t>
            </w:r>
          </w:p>
        </w:tc>
      </w:tr>
      <w:tr w:rsidR="0061614A" w:rsidRPr="0061614A" w14:paraId="1A1C2D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478F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61B5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7BDA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6D7D15" w14:textId="3D481182" w:rsidR="0061614A" w:rsidRPr="0033569E" w:rsidRDefault="0033569E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33569E">
              <w:rPr>
                <w:sz w:val="18"/>
                <w:szCs w:val="18"/>
              </w:rPr>
              <w:t>22567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48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161B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Billedredigering i medarbejderens jobfunktion </w:t>
            </w:r>
          </w:p>
        </w:tc>
      </w:tr>
      <w:tr w:rsidR="002F0208" w:rsidRPr="0061614A" w14:paraId="5C11CA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46B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CC4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B3F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BAC4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C7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955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0E11C2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A397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6D8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0EFC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F5F1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3BE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F43E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salg i detail- og handelserhvervet</w:t>
            </w:r>
          </w:p>
        </w:tc>
      </w:tr>
      <w:tr w:rsidR="002F0208" w:rsidRPr="0061614A" w14:paraId="618FD02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42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38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B05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0D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F59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5B8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61614A" w:rsidRPr="0061614A" w14:paraId="0CB990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30C0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6837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169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0798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22363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714E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ED7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Kunstig intelligens (AI) i markedsføring - Intro</w:t>
            </w:r>
          </w:p>
        </w:tc>
      </w:tr>
      <w:tr w:rsidR="002F0208" w:rsidRPr="0061614A" w14:paraId="7FFF4D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80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73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554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A8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FE7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C4A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6240E9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4459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3B08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0D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C2D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BA07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CA12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6EE5080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7B7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A71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BA5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341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7C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DB3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6EEAA5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725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C79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8347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50BB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47AD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CB64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39107FA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50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090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EEE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68B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94C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456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350976D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EDB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2FE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018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D25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D840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2EA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2F0208" w:rsidRPr="0061614A" w14:paraId="4F6B53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21F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2FD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89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4DF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F56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99E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Visualiser data med grøn vinkel i adm opgaver</w:t>
            </w:r>
          </w:p>
        </w:tc>
      </w:tr>
      <w:tr w:rsidR="0061614A" w:rsidRPr="0061614A" w14:paraId="06B0BA6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631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8D4D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330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CA2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24C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7103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Salgsteknik for salgs- og servicemedarbejdere</w:t>
            </w:r>
          </w:p>
        </w:tc>
      </w:tr>
      <w:tr w:rsidR="002F0208" w:rsidRPr="0061614A" w14:paraId="104300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B94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EFD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170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C3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4BD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54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Regnskabsafstemninger ifm årsafslutningen</w:t>
            </w:r>
          </w:p>
        </w:tc>
      </w:tr>
      <w:tr w:rsidR="0061614A" w:rsidRPr="0061614A" w14:paraId="06C7265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82E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EF5A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725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E9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774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E61B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Årsafslutning af bogholderiet</w:t>
            </w:r>
          </w:p>
        </w:tc>
      </w:tr>
      <w:tr w:rsidR="002F0208" w:rsidRPr="0061614A" w14:paraId="0BFD2E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63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EDB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4CC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E5A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3B0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982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61614A" w:rsidRPr="0061614A" w14:paraId="53D7EB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E22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22A1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926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7FAF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873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D015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586219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7D59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E0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D1F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448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94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D01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forhandlingsteknik i detailhandlen</w:t>
            </w:r>
          </w:p>
        </w:tc>
      </w:tr>
      <w:tr w:rsidR="0061614A" w:rsidRPr="0061614A" w14:paraId="0E51F4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6D7F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CFF0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81C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6B17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7C94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54E13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2F0208" w:rsidRPr="0061614A" w14:paraId="26BEAB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C7D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C61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F02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E9D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B0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F28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store datamængder i regneark</w:t>
            </w:r>
          </w:p>
        </w:tc>
      </w:tr>
      <w:tr w:rsidR="0061614A" w:rsidRPr="0061614A" w14:paraId="5292E1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C02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C7E0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973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DEBC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03A4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B93E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2F0208" w:rsidRPr="0061614A" w14:paraId="254174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BD2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BB1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6A57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6748B" w14:textId="65B1D0CE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1A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60A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 af tal i regneark</w:t>
            </w:r>
          </w:p>
        </w:tc>
      </w:tr>
      <w:tr w:rsidR="0061614A" w:rsidRPr="0061614A" w14:paraId="2C843BF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D31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280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9ABB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79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BD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C2E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2F0208" w:rsidRPr="0061614A" w14:paraId="5D0A43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DD8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68DD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82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2105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215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345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Søgemaskineoptimering af digital kommunikation</w:t>
            </w:r>
          </w:p>
        </w:tc>
      </w:tr>
      <w:tr w:rsidR="0061614A" w:rsidRPr="0061614A" w14:paraId="024964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BA4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91EA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E170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96A0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40995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76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11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Nye kunder via viral markedsføring </w:t>
            </w:r>
          </w:p>
        </w:tc>
      </w:tr>
      <w:tr w:rsidR="002F0208" w:rsidRPr="0061614A" w14:paraId="4953AB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F3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4BB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0F1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E0A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9AB4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3EA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61614A" w:rsidRPr="0061614A" w14:paraId="2CE1C1D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F42A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03D1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E6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D10E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15E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E777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2F0208" w:rsidRPr="0061614A" w14:paraId="38768FB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67E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F43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ADF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FCC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939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7C0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61614A" w:rsidRPr="0061614A" w14:paraId="7C7C27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7489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D9E5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3C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534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EF7A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432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2F0208" w:rsidRPr="0061614A" w14:paraId="26128C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C6A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D72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F6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7671B" w14:textId="46595AF4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B30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1D8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61614A" w:rsidRPr="0061614A" w14:paraId="7C56C8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A371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410F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F27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B8D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C86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1D47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2F0208" w:rsidRPr="0061614A" w14:paraId="1C2D1A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473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68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5D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394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1BF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5F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Præsentationsteknik i administrative funktioner </w:t>
            </w:r>
          </w:p>
        </w:tc>
      </w:tr>
      <w:tr w:rsidR="0061614A" w:rsidRPr="0061614A" w14:paraId="6DD717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6A53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0FBA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5C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58A7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1669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0B0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Jobrelateret fremmedsprog med nuanceret ordforråd</w:t>
            </w:r>
          </w:p>
        </w:tc>
      </w:tr>
      <w:tr w:rsidR="002F0208" w:rsidRPr="0061614A" w14:paraId="1F81EA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092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6B1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58E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B5E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823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1B8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fremmedsprog med balsalt ordforråd </w:t>
            </w:r>
          </w:p>
        </w:tc>
      </w:tr>
      <w:tr w:rsidR="0061614A" w:rsidRPr="0061614A" w14:paraId="38F65E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1298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63C1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F3A7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5AEA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54E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41D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bæredygtig forretningsudvikling</w:t>
            </w:r>
          </w:p>
        </w:tc>
      </w:tr>
      <w:tr w:rsidR="002F0208" w:rsidRPr="0061614A" w14:paraId="0534118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18D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09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ED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8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45251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099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29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grøn omstilling og bæredygtighed</w:t>
            </w:r>
          </w:p>
        </w:tc>
      </w:tr>
      <w:tr w:rsidR="0061614A" w:rsidRPr="0061614A" w14:paraId="6BD222B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91E2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F17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060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E17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994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A85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Kundeservice i detailhandelen</w:t>
            </w:r>
          </w:p>
        </w:tc>
      </w:tr>
      <w:tr w:rsidR="002F0208" w:rsidRPr="0061614A" w14:paraId="6D49DA5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A1A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5C1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E07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E27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6E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91F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61614A" w:rsidRPr="0061614A" w14:paraId="3DF5D41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A5D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EA3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63E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92DC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1FB8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03B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Grafik og tekster til virksomhedens webside </w:t>
            </w:r>
          </w:p>
        </w:tc>
      </w:tr>
      <w:tr w:rsidR="002F0208" w:rsidRPr="0061614A" w14:paraId="7A4E5D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D67E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B4F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1B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4BA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B2D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B7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Konflikthåndtering for salgsmedarbejderen </w:t>
            </w:r>
          </w:p>
        </w:tc>
      </w:tr>
      <w:tr w:rsidR="0061614A" w:rsidRPr="0061614A" w14:paraId="22BE43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5A55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95B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17B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A8B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8B4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CAA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2F0208" w:rsidRPr="0061614A" w14:paraId="70812A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98E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5C3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457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FCB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F5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DA6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pc på arbejdspladsen</w:t>
            </w:r>
          </w:p>
        </w:tc>
      </w:tr>
      <w:tr w:rsidR="0061614A" w:rsidRPr="0061614A" w14:paraId="5F1231C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4DB3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D86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0C6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E04F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5B7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10DD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E-markedsføring og reklameindsats </w:t>
            </w:r>
          </w:p>
        </w:tc>
      </w:tr>
      <w:tr w:rsidR="002F0208" w:rsidRPr="0061614A" w14:paraId="35BF50E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BF7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D3F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75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58A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4EC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C6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1B1A8F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901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B339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51A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C5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6151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903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211C8B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1F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02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DFE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E69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261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017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449839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52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77C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843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E5A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4AAE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8E0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5CD7A44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7AD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19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38A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6B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39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F78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38F256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C62B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8A78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95A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617A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67D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276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44895E0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F5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3D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8E2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DA3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361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FF0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62BF21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E90E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DA7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7ECA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397E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C98F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972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1464BC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7AC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C7A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82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4C8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11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F5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7A56FC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E4E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E1D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2C20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D9BF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8F8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06A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4CF483F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0B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59F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2CCD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448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46472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BD8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097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Personligt salg - kundens behov og løsninger</w:t>
            </w:r>
          </w:p>
        </w:tc>
      </w:tr>
      <w:tr w:rsidR="0061614A" w:rsidRPr="0061614A" w14:paraId="0F40BF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77A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3A15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472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FB1B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47189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C63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616A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Online kundeservice og -rådgivning </w:t>
            </w:r>
          </w:p>
        </w:tc>
      </w:tr>
      <w:tr w:rsidR="002F0208" w:rsidRPr="0061614A" w14:paraId="5906FE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3A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867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74B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907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A37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217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0D9111D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80D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4DC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8F24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767EA9" w14:textId="70737B3F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E5F1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6659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 og layout i tekst </w:t>
            </w:r>
          </w:p>
        </w:tc>
      </w:tr>
      <w:tr w:rsidR="002F0208" w:rsidRPr="0061614A" w14:paraId="7B12F4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5B6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72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36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905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515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006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2A18B68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EF8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7EC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D622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091BCE" w14:textId="66B1D463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7C63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CE7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2F0208" w:rsidRPr="0061614A" w14:paraId="3BC50D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FC5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7FD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35B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705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F2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FE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Administrative opgaver i salgsarbejdet</w:t>
            </w:r>
          </w:p>
        </w:tc>
      </w:tr>
      <w:tr w:rsidR="0061614A" w:rsidRPr="0061614A" w14:paraId="198A626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A9F4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25C4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E1B0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3F02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04E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CD64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2F0208" w:rsidRPr="0061614A" w14:paraId="190D8C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D07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B07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735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CD9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F00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41A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Kundeservice i administrative funktioner </w:t>
            </w:r>
          </w:p>
        </w:tc>
      </w:tr>
      <w:tr w:rsidR="0061614A" w:rsidRPr="0061614A" w14:paraId="7D679F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C907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1E6F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B5EA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C42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9439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72CE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1FED110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6E7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D1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48B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8A3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6D7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65D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Udarbejdelse og afstemning af lønsedler </w:t>
            </w:r>
          </w:p>
        </w:tc>
      </w:tr>
      <w:tr w:rsidR="0061614A" w:rsidRPr="0061614A" w14:paraId="0769139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B3B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BAF6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98F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11C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66E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7A1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6F022F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86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B95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D9D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57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A89B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02F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periodisk beregning og registrering </w:t>
            </w:r>
          </w:p>
        </w:tc>
      </w:tr>
      <w:tr w:rsidR="0061614A" w:rsidRPr="0061614A" w14:paraId="4AADFE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D7B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AB52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AB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5618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EACC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B99C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Valg af markedsføringskanal </w:t>
            </w:r>
          </w:p>
        </w:tc>
      </w:tr>
      <w:tr w:rsidR="002F0208" w:rsidRPr="0061614A" w14:paraId="667B2E1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AA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E35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860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073D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E3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4B3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61614A" w:rsidRPr="0061614A" w14:paraId="3F41C3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A39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FAA1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2095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1C8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4F1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CCD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200548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F94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0B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E5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A88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49084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386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6C2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Professionelt indkøb i virksomheden</w:t>
            </w:r>
          </w:p>
        </w:tc>
      </w:tr>
      <w:tr w:rsidR="0061614A" w:rsidRPr="0061614A" w14:paraId="6568B8B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B6F5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FCB7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281D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136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DE0C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834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2F0208" w:rsidRPr="0061614A" w14:paraId="08A856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3C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F1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764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E97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A6C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4B8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61614A" w:rsidRPr="0061614A" w14:paraId="1D657B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17F4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B4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4E6A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6134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9C7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B82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sociale medier i virksomheden</w:t>
            </w:r>
          </w:p>
        </w:tc>
      </w:tr>
      <w:tr w:rsidR="002F0208" w:rsidRPr="0061614A" w14:paraId="5328BA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794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DE1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E5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884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49683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A4A1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60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Bæredygtigt indkøb</w:t>
            </w:r>
          </w:p>
        </w:tc>
      </w:tr>
      <w:tr w:rsidR="0061614A" w:rsidRPr="0061614A" w14:paraId="2D27AB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80D0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B885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B9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7D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48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F056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og det personlige lederskab</w:t>
            </w:r>
          </w:p>
        </w:tc>
      </w:tr>
      <w:tr w:rsidR="002F0208" w:rsidRPr="0061614A" w14:paraId="45DAC7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FF1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E1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39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6E41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486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CA9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Kommunikation som ledelsesværktøj </w:t>
            </w:r>
          </w:p>
        </w:tc>
      </w:tr>
      <w:tr w:rsidR="0061614A" w:rsidRPr="0061614A" w14:paraId="2E33B3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2A5B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17B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034F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538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CB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BB8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Mødeledelse </w:t>
            </w:r>
          </w:p>
        </w:tc>
      </w:tr>
      <w:tr w:rsidR="002F0208" w:rsidRPr="0061614A" w14:paraId="549379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800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B9B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6F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E0E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C99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90BC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61614A" w:rsidRPr="0061614A" w14:paraId="2F21FF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8A7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F05B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F64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CF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5683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00B4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Lederens konflikthåndtering og vanskelige samtaler </w:t>
            </w:r>
          </w:p>
        </w:tc>
      </w:tr>
      <w:tr w:rsidR="002F0208" w:rsidRPr="0061614A" w14:paraId="0037908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70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288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825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4BB8F" w14:textId="730B83DD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</w:t>
            </w:r>
            <w:r w:rsidR="005C20EF">
              <w:rPr>
                <w:rFonts w:eastAsia="Times New Roman" w:cs="Times New Roman"/>
                <w:sz w:val="18"/>
                <w:szCs w:val="18"/>
                <w:lang w:eastAsia="da-DK"/>
              </w:rPr>
              <w:t>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C46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A59E6" w14:textId="624962D9" w:rsidR="0061614A" w:rsidRPr="0061614A" w:rsidRDefault="005C20EF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Forholdsbestemt ledelse</w:t>
            </w:r>
          </w:p>
        </w:tc>
      </w:tr>
      <w:tr w:rsidR="0061614A" w:rsidRPr="0061614A" w14:paraId="3D4DD97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AFE8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8F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75F6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8AE9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2D90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13EB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Forandringsledelse</w:t>
            </w:r>
          </w:p>
        </w:tc>
      </w:tr>
      <w:tr w:rsidR="002F0208" w:rsidRPr="0061614A" w14:paraId="71BA22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C1D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449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B44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9DA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8F1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260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61614A" w:rsidRPr="0061614A" w14:paraId="1BA04C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BE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D2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FA5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FE8F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D10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09C3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2F0208" w:rsidRPr="0061614A" w14:paraId="54CCA0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EED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FD4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202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824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0BB0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D59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0039B1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27FC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479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0D0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371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E660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1434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44434F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5DF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D8A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655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24C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620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8E7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61614A" w:rsidRPr="0061614A" w14:paraId="77F7FC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4E53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D5A4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107B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6946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D1DB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F86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2F0208" w:rsidRPr="0061614A" w14:paraId="386A2C8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F3D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3BA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2C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50D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9C21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D8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Bæredygtighed og miljø ved afvikling af events</w:t>
            </w:r>
          </w:p>
        </w:tc>
      </w:tr>
      <w:tr w:rsidR="0061614A" w:rsidRPr="0061614A" w14:paraId="32A18B9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BE4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B632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C359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538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3F0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7027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Cirkulær forretningsforståelse - adm medarbejdere</w:t>
            </w:r>
          </w:p>
        </w:tc>
      </w:tr>
      <w:tr w:rsidR="002F0208" w:rsidRPr="0061614A" w14:paraId="1467FE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1E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Salg, indkøb og markedsføring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BD9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B91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7F5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D23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2D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772599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9702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353C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C0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8CE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E86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DB6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Mikro-eventry - leg og læring i naturen</w:t>
            </w:r>
          </w:p>
        </w:tc>
      </w:tr>
      <w:tr w:rsidR="002F0208" w:rsidRPr="0061614A" w14:paraId="4122F5F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E46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A3C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38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21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F81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37880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C93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Demens </w:t>
            </w:r>
          </w:p>
        </w:tc>
      </w:tr>
      <w:tr w:rsidR="0061614A" w:rsidRPr="0061614A" w14:paraId="4322B87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75427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2D1C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A3D7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9E33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6F2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20336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EEE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Natur, trivsel og sundhed </w:t>
            </w:r>
          </w:p>
        </w:tc>
      </w:tr>
      <w:tr w:rsidR="002F0208" w:rsidRPr="0061614A" w14:paraId="2D0A1FA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C44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F2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3F9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73F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56E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02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Lean-kortlægning af værdistrøm i administration</w:t>
            </w:r>
          </w:p>
        </w:tc>
      </w:tr>
      <w:tr w:rsidR="0061614A" w:rsidRPr="0061614A" w14:paraId="7DA4514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6C1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E0D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96F6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860F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20974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172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9261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Økonomisk styring af lageret </w:t>
            </w:r>
          </w:p>
        </w:tc>
      </w:tr>
      <w:tr w:rsidR="002F0208" w:rsidRPr="0061614A" w14:paraId="182E65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DFB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797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07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D0A9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C8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A2A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AI-systemer til merkantile arbejdsopgaver, basal</w:t>
            </w:r>
          </w:p>
        </w:tc>
      </w:tr>
      <w:tr w:rsidR="0061614A" w:rsidRPr="0061614A" w14:paraId="4641F0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ECF5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829F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2B5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5EDA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22127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F847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D681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ferieloven</w:t>
            </w:r>
          </w:p>
        </w:tc>
      </w:tr>
      <w:tr w:rsidR="002F0208" w:rsidRPr="0061614A" w14:paraId="449923C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5F5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4D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DB3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BB6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8C5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5F49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Søg og anvend informationer fra internettet</w:t>
            </w:r>
          </w:p>
        </w:tc>
      </w:tr>
      <w:tr w:rsidR="0061614A" w:rsidRPr="0061614A" w14:paraId="30B7F3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FF0F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B77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105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5A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F611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49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Virksomhedskommunikation med e-mail</w:t>
            </w:r>
          </w:p>
        </w:tc>
      </w:tr>
      <w:tr w:rsidR="002F0208" w:rsidRPr="0061614A" w14:paraId="3E899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EF5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886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0C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64D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018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76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Formulering og opbygning af tekster</w:t>
            </w:r>
          </w:p>
        </w:tc>
      </w:tr>
      <w:tr w:rsidR="0061614A" w:rsidRPr="0061614A" w14:paraId="5E23800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3FD0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26A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56B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00C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0907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FB2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Datahåndtering for administrative medarbejdere</w:t>
            </w:r>
          </w:p>
        </w:tc>
      </w:tr>
      <w:tr w:rsidR="002F0208" w:rsidRPr="0061614A" w14:paraId="0E565B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F394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BF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FEA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A6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43C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60F9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Tekster til nettet - formulering og opbygning </w:t>
            </w:r>
          </w:p>
        </w:tc>
      </w:tr>
      <w:tr w:rsidR="0061614A" w:rsidRPr="0061614A" w14:paraId="70F04B6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EFE4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1745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DFA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F5AD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FFED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48D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Basis cybersikkerhed i administrative job</w:t>
            </w:r>
          </w:p>
        </w:tc>
      </w:tr>
      <w:tr w:rsidR="002F0208" w:rsidRPr="0061614A" w14:paraId="1B4AEBC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8A8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A60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415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C20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7F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AF7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Regnskabsafstemninger ifm årsafslutningen</w:t>
            </w:r>
          </w:p>
        </w:tc>
      </w:tr>
      <w:tr w:rsidR="0061614A" w:rsidRPr="0061614A" w14:paraId="5C86360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43C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EDB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1BD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B510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3461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843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Årsafslutning af bogholderiet</w:t>
            </w:r>
          </w:p>
        </w:tc>
      </w:tr>
      <w:tr w:rsidR="002F0208" w:rsidRPr="0061614A" w14:paraId="0AF132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7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2EF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EBE0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DC8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C1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CE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Personalejura i lønberegning</w:t>
            </w:r>
          </w:p>
        </w:tc>
      </w:tr>
      <w:tr w:rsidR="0061614A" w:rsidRPr="0061614A" w14:paraId="5703AE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3A56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0DC3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0D40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878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40013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DDF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98B2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Lønberegning og lønrapportering </w:t>
            </w:r>
          </w:p>
        </w:tc>
      </w:tr>
      <w:tr w:rsidR="002F0208" w:rsidRPr="0061614A" w14:paraId="28C61E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855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21C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798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1B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40343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A34A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6C3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Projektstyring med IT-værktøj</w:t>
            </w:r>
          </w:p>
        </w:tc>
      </w:tr>
      <w:tr w:rsidR="0061614A" w:rsidRPr="0061614A" w14:paraId="7D5A5C3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577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E53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1F24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457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36E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18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store datamængder i regneark </w:t>
            </w:r>
          </w:p>
        </w:tc>
      </w:tr>
      <w:tr w:rsidR="002F0208" w:rsidRPr="0061614A" w14:paraId="7DD62EF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038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C63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E04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C7C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5B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99C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Effektiv anvendelse af e-mail- og kalendersystemer </w:t>
            </w:r>
          </w:p>
        </w:tc>
      </w:tr>
      <w:tr w:rsidR="0061614A" w:rsidRPr="0061614A" w14:paraId="6D3E01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D4A9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FB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640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AD7226" w14:textId="4B1C91A0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23443 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0D0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C6D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Præsentation af tal i regneark </w:t>
            </w:r>
          </w:p>
        </w:tc>
      </w:tr>
      <w:tr w:rsidR="002F0208" w:rsidRPr="0061614A" w14:paraId="032A0E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0FA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CC1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C7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75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40754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78E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4E8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pivot-tabeller</w:t>
            </w:r>
          </w:p>
        </w:tc>
      </w:tr>
      <w:tr w:rsidR="0061614A" w:rsidRPr="0061614A" w14:paraId="30E46A7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6FE7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0C9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DDD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7F0A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9E3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5DE3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forandringsprocesser</w:t>
            </w:r>
          </w:p>
        </w:tc>
      </w:tr>
      <w:tr w:rsidR="002F0208" w:rsidRPr="0061614A" w14:paraId="1A4CB4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52B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7B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8DC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DE0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43573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B77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46F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Ledelse af teams/produktionsgrupper</w:t>
            </w:r>
          </w:p>
        </w:tc>
      </w:tr>
      <w:tr w:rsidR="0061614A" w:rsidRPr="0061614A" w14:paraId="6B1D8D1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C3F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3286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506E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BADE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FC34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69E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Design og automatisering af regneark </w:t>
            </w:r>
          </w:p>
        </w:tc>
      </w:tr>
      <w:tr w:rsidR="002F0208" w:rsidRPr="0061614A" w14:paraId="2B2EA6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B1D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FD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999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14B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A4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5D5F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Jobrelateret brug af styresystemer på pc </w:t>
            </w:r>
          </w:p>
        </w:tc>
      </w:tr>
      <w:tr w:rsidR="0061614A" w:rsidRPr="0061614A" w14:paraId="28A3B1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B98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D29F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960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9F94A" w14:textId="2DA4729F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23524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ED54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D4D9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Anvendelse af præsentationsprogrammer </w:t>
            </w:r>
          </w:p>
        </w:tc>
      </w:tr>
      <w:tr w:rsidR="002F0208" w:rsidRPr="0061614A" w14:paraId="44F85C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C51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1F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166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4A2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D59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CFF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Medarbejderen som deltager i forandringsprocesser</w:t>
            </w:r>
          </w:p>
        </w:tc>
      </w:tr>
      <w:tr w:rsidR="0061614A" w:rsidRPr="0061614A" w14:paraId="40A31A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EF08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14CB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D242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59E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D970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C3EE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Præsentationsteknik i administrative funktioner</w:t>
            </w:r>
          </w:p>
        </w:tc>
      </w:tr>
      <w:tr w:rsidR="002F0208" w:rsidRPr="0061614A" w14:paraId="5292E2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01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7CC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E166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634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44853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9C6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BE0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og konflikthåndtering - service</w:t>
            </w:r>
          </w:p>
        </w:tc>
      </w:tr>
      <w:tr w:rsidR="0061614A" w:rsidRPr="0061614A" w14:paraId="2BDAAE1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067C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F40C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475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CEA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45362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ADF5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AFC9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Personlig udvikling til arbejde og uddannelse</w:t>
            </w:r>
          </w:p>
        </w:tc>
      </w:tr>
      <w:tr w:rsidR="002F0208" w:rsidRPr="0061614A" w14:paraId="17B819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4F0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866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3AF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17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5A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908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6F970A4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B466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D3F3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2800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53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45565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2F75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BBE0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Brug af pc på arbejdspladsen </w:t>
            </w:r>
          </w:p>
        </w:tc>
      </w:tr>
      <w:tr w:rsidR="002F0208" w:rsidRPr="0061614A" w14:paraId="4679D4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16E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34D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433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9D9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025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CB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 af køb, salg, drift af biler og ejendom </w:t>
            </w:r>
          </w:p>
        </w:tc>
      </w:tr>
      <w:tr w:rsidR="0061614A" w:rsidRPr="0061614A" w14:paraId="338477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D127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ED90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D592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5960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D5C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4650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Kreditorstyring </w:t>
            </w:r>
          </w:p>
        </w:tc>
      </w:tr>
      <w:tr w:rsidR="002F0208" w:rsidRPr="0061614A" w14:paraId="69C0C1D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CA3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71E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B2D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347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70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8AF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Kontoplaner og virksomhedens rapporteringsbehov </w:t>
            </w:r>
          </w:p>
        </w:tc>
      </w:tr>
      <w:tr w:rsidR="0061614A" w:rsidRPr="0061614A" w14:paraId="6C8BAF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A3F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B95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62A3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2507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912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6A27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Konteringsinstrukser </w:t>
            </w:r>
          </w:p>
        </w:tc>
      </w:tr>
      <w:tr w:rsidR="002F0208" w:rsidRPr="0061614A" w14:paraId="23D11C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D214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26D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EB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67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1226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A3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Debitorstyring </w:t>
            </w:r>
          </w:p>
        </w:tc>
      </w:tr>
      <w:tr w:rsidR="0061614A" w:rsidRPr="0061614A" w14:paraId="0D60E9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94F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776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577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7742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341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8B0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Placering af resultat- og balancekonti </w:t>
            </w:r>
          </w:p>
        </w:tc>
      </w:tr>
      <w:tr w:rsidR="002F0208" w:rsidRPr="0061614A" w14:paraId="78E903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1A5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82C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A5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7B2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A82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3AA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Registreringsmetoder ved virksomhedens drift </w:t>
            </w:r>
          </w:p>
        </w:tc>
      </w:tr>
      <w:tr w:rsidR="0061614A" w:rsidRPr="0061614A" w14:paraId="72BF28A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448B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9DC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F368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0771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91D2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561D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Daglig registrering i et økonomistyringsprogram</w:t>
            </w:r>
          </w:p>
        </w:tc>
      </w:tr>
      <w:tr w:rsidR="002F0208" w:rsidRPr="0061614A" w14:paraId="025B2F4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6B4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BFE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089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D32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E44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624E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i grupper i virksomheden</w:t>
            </w:r>
          </w:p>
        </w:tc>
      </w:tr>
      <w:tr w:rsidR="0061614A" w:rsidRPr="0061614A" w14:paraId="10C9C9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1D6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F7B0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17B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5A53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45987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425C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E720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Projektudvikling og -gennemførelse</w:t>
            </w:r>
          </w:p>
        </w:tc>
      </w:tr>
      <w:tr w:rsidR="002F0208" w:rsidRPr="0061614A" w14:paraId="5C3629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65A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7F8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3F1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505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6B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F6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Brug af grafik i et tekstbehandlingsprogram</w:t>
            </w:r>
          </w:p>
        </w:tc>
      </w:tr>
      <w:tr w:rsidR="0061614A" w:rsidRPr="0061614A" w14:paraId="279D66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C61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83C1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547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ABDE02" w14:textId="185565A8" w:rsidR="0061614A" w:rsidRPr="0061614A" w:rsidRDefault="00CD5751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23443</w:t>
            </w:r>
            <w:r w:rsidR="005C24C9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70D8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093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Opstillinger og layout i tekst </w:t>
            </w:r>
          </w:p>
        </w:tc>
      </w:tr>
      <w:tr w:rsidR="002F0208" w:rsidRPr="0061614A" w14:paraId="6D031B8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7A2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E043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7BA4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9EB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DC8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0E63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Tastaturbetjening ved brug af 10-fingersystem </w:t>
            </w:r>
          </w:p>
        </w:tc>
      </w:tr>
      <w:tr w:rsidR="0061614A" w:rsidRPr="0061614A" w14:paraId="47CED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4476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AEA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57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91D51C" w14:textId="2ACFEF8C" w:rsidR="0061614A" w:rsidRPr="0061614A" w:rsidRDefault="007325DC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sz w:val="18"/>
                <w:szCs w:val="18"/>
                <w:lang w:eastAsia="da-DK"/>
              </w:rPr>
              <w:t>23445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A977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76B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Indskrivning og formatering af mindre tekster </w:t>
            </w:r>
          </w:p>
        </w:tc>
      </w:tr>
      <w:tr w:rsidR="002F0208" w:rsidRPr="0061614A" w14:paraId="76A174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22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DDD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0B8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654A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32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641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E-mail til jobbrug </w:t>
            </w:r>
          </w:p>
        </w:tc>
      </w:tr>
      <w:tr w:rsidR="0061614A" w:rsidRPr="0061614A" w14:paraId="01DB348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D63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1F28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7018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783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B2EC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63D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Virksomhedens sprogpolitik i praksis</w:t>
            </w:r>
          </w:p>
        </w:tc>
      </w:tr>
      <w:tr w:rsidR="002F0208" w:rsidRPr="0061614A" w14:paraId="4B52AA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9F7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743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022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288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7CD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61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Udarbejdelse og afstemning af lønsedler</w:t>
            </w:r>
          </w:p>
        </w:tc>
      </w:tr>
      <w:tr w:rsidR="0061614A" w:rsidRPr="0061614A" w14:paraId="6768E3C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6FAB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257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FCC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EEE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3CB0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3D7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Bilagsbehandling med efterfølgende kasserapport </w:t>
            </w:r>
          </w:p>
        </w:tc>
      </w:tr>
      <w:tr w:rsidR="002F0208" w:rsidRPr="0061614A" w14:paraId="0FDFCC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73E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628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B2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2B2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47382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16F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5B0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Anvendelse af periodisk beregning og registrering</w:t>
            </w:r>
          </w:p>
        </w:tc>
      </w:tr>
      <w:tr w:rsidR="0061614A" w:rsidRPr="0061614A" w14:paraId="073795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797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5BF3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8D9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8A2D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EDA2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8D92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Innovative processer i den administrative praksis</w:t>
            </w:r>
          </w:p>
        </w:tc>
      </w:tr>
      <w:tr w:rsidR="002F0208" w:rsidRPr="0061614A" w14:paraId="2AA337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77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F73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8F3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08D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D016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05B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Borgervendt formidling i myndighedsrollen</w:t>
            </w:r>
          </w:p>
        </w:tc>
      </w:tr>
      <w:tr w:rsidR="0061614A" w:rsidRPr="0061614A" w14:paraId="580185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88FE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A050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3E1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2B2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407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BC8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Håndtering af personoplysninger </w:t>
            </w:r>
          </w:p>
        </w:tc>
      </w:tr>
      <w:tr w:rsidR="002F0208" w:rsidRPr="0061614A" w14:paraId="4932B0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E60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BF5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5E1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2945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225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F3B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D1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Tolke eksisterende regneark til analyse</w:t>
            </w:r>
          </w:p>
        </w:tc>
      </w:tr>
      <w:tr w:rsidR="0061614A" w:rsidRPr="0061614A" w14:paraId="1738FC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0EE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BACF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AE15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7FB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49445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32C6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E6BE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Projektledelse</w:t>
            </w:r>
          </w:p>
        </w:tc>
      </w:tr>
      <w:tr w:rsidR="002F0208" w:rsidRPr="0061614A" w14:paraId="66EA6D8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4FE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AF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301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B09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49579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192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06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Dialog og samarbejde i den offentlige forvaltning</w:t>
            </w:r>
          </w:p>
        </w:tc>
      </w:tr>
      <w:tr w:rsidR="0061614A" w:rsidRPr="0061614A" w14:paraId="438FC9F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846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293B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674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159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83F2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FBA9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Værdiskabende optimering af arbejdsprocesser</w:t>
            </w:r>
          </w:p>
        </w:tc>
      </w:tr>
      <w:tr w:rsidR="002F0208" w:rsidRPr="0061614A" w14:paraId="10CD53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496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335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4932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2275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306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50B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646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Møde- og webinartilrettelæggelse</w:t>
            </w:r>
          </w:p>
        </w:tc>
      </w:tr>
      <w:tr w:rsidR="0061614A" w:rsidRPr="0061614A" w14:paraId="18547E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FD02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4C1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694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D6DD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E9A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4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Introduktion til bæredygtig omstilling</w:t>
            </w:r>
          </w:p>
        </w:tc>
      </w:tr>
      <w:tr w:rsidR="002F0208" w:rsidRPr="0061614A" w14:paraId="51D0A0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93A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C6E6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C0C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231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BE4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7A0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Grundlæggende konflikthåndtering </w:t>
            </w:r>
          </w:p>
        </w:tc>
      </w:tr>
      <w:tr w:rsidR="0061614A" w:rsidRPr="0061614A" w14:paraId="6A40303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9CB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F5B9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CCF9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92C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3D66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75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Konflikthåndtering og grundlæggende kommunikation</w:t>
            </w:r>
          </w:p>
        </w:tc>
      </w:tr>
      <w:tr w:rsidR="002F0208" w:rsidRPr="0061614A" w14:paraId="08B394A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65D8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01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7F0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F40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433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683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Oprette og anvende regneark</w:t>
            </w:r>
          </w:p>
        </w:tc>
      </w:tr>
      <w:tr w:rsidR="0061614A" w:rsidRPr="0061614A" w14:paraId="2BBC4D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A27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9719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ADA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501E6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AA2D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64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Anvende regneark til beregninger og præsentation</w:t>
            </w:r>
          </w:p>
        </w:tc>
      </w:tr>
      <w:tr w:rsidR="002F0208" w:rsidRPr="0061614A" w14:paraId="68E664C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99E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D1A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0A4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2878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092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28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B6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God forvaltningsskik og administrativ praksis</w:t>
            </w:r>
          </w:p>
        </w:tc>
      </w:tr>
      <w:tr w:rsidR="0061614A" w:rsidRPr="0061614A" w14:paraId="0039049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B642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299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8374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2880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78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2CD3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CD2C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Cirkulær forretningsforståelse - adm medarbejdere</w:t>
            </w:r>
          </w:p>
        </w:tc>
      </w:tr>
      <w:tr w:rsidR="002F0208" w:rsidRPr="0061614A" w14:paraId="218D443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180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953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F7E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52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5286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6A3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BA9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Hvad fejler den syge?</w:t>
            </w:r>
          </w:p>
        </w:tc>
      </w:tr>
      <w:tr w:rsidR="0061614A" w:rsidRPr="0061614A" w14:paraId="1D8EC0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7F7E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3134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A4CB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1B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407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773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På vej mod SOSU – basis </w:t>
            </w:r>
          </w:p>
        </w:tc>
      </w:tr>
      <w:tr w:rsidR="002F0208" w:rsidRPr="0061614A" w14:paraId="24FF26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56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65E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A89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376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49F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3DB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Understøtte udsatte borgeres delt i samfundslivet </w:t>
            </w:r>
          </w:p>
        </w:tc>
      </w:tr>
      <w:tr w:rsidR="0061614A" w:rsidRPr="0061614A" w14:paraId="0B6182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6A62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4624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EAAB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E99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04A9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3B3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med pårørende</w:t>
            </w:r>
          </w:p>
        </w:tc>
      </w:tr>
      <w:tr w:rsidR="002F0208" w:rsidRPr="0061614A" w14:paraId="30853063" w14:textId="77777777" w:rsidTr="00F65306">
        <w:trPr>
          <w:cantSplit/>
          <w:trHeight w:val="48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ACF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23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A7E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C42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CF7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E18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Social- og sundhedsassistentens fokus på sygepleje og klinisk observation</w:t>
            </w:r>
          </w:p>
        </w:tc>
      </w:tr>
      <w:tr w:rsidR="0061614A" w:rsidRPr="0061614A" w14:paraId="16C4708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9E1E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475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BA4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313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25DB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68D5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samarbejde</w:t>
            </w:r>
          </w:p>
        </w:tc>
      </w:tr>
      <w:tr w:rsidR="002F0208" w:rsidRPr="0061614A" w14:paraId="103B4B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1DF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98B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641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DAD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50C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EEA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Intro, specialiserede socialområde, funktionsneds</w:t>
            </w:r>
          </w:p>
        </w:tc>
      </w:tr>
      <w:tr w:rsidR="0061614A" w:rsidRPr="0061614A" w14:paraId="2F6199B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665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36AD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9ACA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4FF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C4ED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E4D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specialiserede socialområde: sundhedsindsats</w:t>
            </w:r>
          </w:p>
        </w:tc>
      </w:tr>
      <w:tr w:rsidR="002F0208" w:rsidRPr="0061614A" w14:paraId="4179EE0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51D0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6F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56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F83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7BE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3D8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Personer med demens, sygdomskendskab; overbygning</w:t>
            </w:r>
          </w:p>
        </w:tc>
      </w:tr>
      <w:tr w:rsidR="0061614A" w:rsidRPr="0061614A" w14:paraId="4D3834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AC76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50B9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43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8A0B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F4C7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9124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Personer med demens, sygdomskendskab; basis</w:t>
            </w:r>
          </w:p>
        </w:tc>
      </w:tr>
      <w:tr w:rsidR="002F0208" w:rsidRPr="0061614A" w14:paraId="72804C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46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AAE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68E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D89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22055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373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4A0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Skolestøtte og det anbragte barn - anbragte unge</w:t>
            </w:r>
          </w:p>
        </w:tc>
      </w:tr>
      <w:tr w:rsidR="0061614A" w:rsidRPr="0061614A" w14:paraId="32EEA0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3B2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BD78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CFE6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B966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22093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A003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AB26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Støtte til borgeren med psykisk sygdom</w:t>
            </w:r>
          </w:p>
        </w:tc>
      </w:tr>
      <w:tr w:rsidR="002F0208" w:rsidRPr="0061614A" w14:paraId="1D37C0E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DC9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05D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49F9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31E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5D8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F4D9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Dansk som andetsprog F/I, basis, SOSU forløb</w:t>
            </w:r>
          </w:p>
        </w:tc>
      </w:tr>
      <w:tr w:rsidR="0061614A" w:rsidRPr="0061614A" w14:paraId="58950F7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EF6C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329D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C6D8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62AD5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A1F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84E0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Intro for SSA til hospitalssektoren </w:t>
            </w:r>
          </w:p>
        </w:tc>
      </w:tr>
      <w:tr w:rsidR="002F0208" w:rsidRPr="0061614A" w14:paraId="0541A0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E5A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E56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740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E09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257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136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Opsporing af sygdom hos borgere med særlige behov</w:t>
            </w:r>
          </w:p>
        </w:tc>
      </w:tr>
      <w:tr w:rsidR="0061614A" w:rsidRPr="0061614A" w14:paraId="7A371A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B25E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C26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8F08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45C8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3A0F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69E9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Oplæringsvejleder, SOSU, basis</w:t>
            </w:r>
          </w:p>
        </w:tc>
      </w:tr>
      <w:tr w:rsidR="002F0208" w:rsidRPr="0061614A" w14:paraId="6CB5033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60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FEF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926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844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22559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7A0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99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Mennesket med multisygdomme</w:t>
            </w:r>
          </w:p>
        </w:tc>
      </w:tr>
      <w:tr w:rsidR="0061614A" w:rsidRPr="0061614A" w14:paraId="5F7DBDD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49D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D0D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27A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EA59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69FE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4A32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Tidlig opsporing, refleksion og interventioner</w:t>
            </w:r>
          </w:p>
        </w:tc>
      </w:tr>
      <w:tr w:rsidR="002F0208" w:rsidRPr="0061614A" w14:paraId="75CC603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8C2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9BB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34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095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582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C4D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Samarbejde med civilsamfundet i velfærdsarbejdet</w:t>
            </w:r>
          </w:p>
        </w:tc>
      </w:tr>
      <w:tr w:rsidR="0061614A" w:rsidRPr="0061614A" w14:paraId="3647B66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9357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813A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AEAB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E3F3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8F0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0A82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Anerkendende kommunikation i velfærdsarbejdet</w:t>
            </w:r>
          </w:p>
        </w:tc>
      </w:tr>
      <w:tr w:rsidR="002F0208" w:rsidRPr="0061614A" w14:paraId="5A13325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D6A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7DB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1B9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6F8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48A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53B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Dokumentation som fagligt redskab</w:t>
            </w:r>
          </w:p>
        </w:tc>
      </w:tr>
      <w:tr w:rsidR="0061614A" w:rsidRPr="0061614A" w14:paraId="7AD874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7EAE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FF63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A005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073E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23202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EEEC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682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Sansestimulation i hverdagen</w:t>
            </w:r>
          </w:p>
        </w:tc>
      </w:tr>
      <w:tr w:rsidR="002F0208" w:rsidRPr="0061614A" w14:paraId="3D4F12A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CFA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0E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F0F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E9D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40138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558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81E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Implementering af handleplaner ifølge serviceloven</w:t>
            </w:r>
          </w:p>
        </w:tc>
      </w:tr>
      <w:tr w:rsidR="0061614A" w:rsidRPr="0061614A" w14:paraId="442744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8BE1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53A1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6D97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5711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7AF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F1CB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Mentoruddannelse for erfarne medarbejdere</w:t>
            </w:r>
          </w:p>
        </w:tc>
      </w:tr>
      <w:tr w:rsidR="002F0208" w:rsidRPr="0061614A" w14:paraId="1D19F7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B0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AD0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91C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C24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40821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378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336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Neurorehabilitering af senhjerneskadede</w:t>
            </w:r>
          </w:p>
        </w:tc>
      </w:tr>
      <w:tr w:rsidR="0061614A" w:rsidRPr="0061614A" w14:paraId="1FB42A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3F2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CED6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01D3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29ED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7D9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EB4B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Patientsikkerhed og utilsigtede hændelser</w:t>
            </w:r>
          </w:p>
        </w:tc>
      </w:tr>
      <w:tr w:rsidR="002F0208" w:rsidRPr="0061614A" w14:paraId="0E5A855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07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EF94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A3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239B0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06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B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Sårpleje, medvirken ved sårpleje</w:t>
            </w:r>
          </w:p>
        </w:tc>
      </w:tr>
      <w:tr w:rsidR="0061614A" w:rsidRPr="0061614A" w14:paraId="35D9A7A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BA8C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D92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A465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CD51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B48C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C83C2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Vejledning i forflytning </w:t>
            </w:r>
          </w:p>
        </w:tc>
      </w:tr>
      <w:tr w:rsidR="002F0208" w:rsidRPr="0061614A" w14:paraId="1D15E5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2B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8E6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830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43F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41687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338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522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Konflikthåndtering i sosu arbejdet</w:t>
            </w:r>
          </w:p>
        </w:tc>
      </w:tr>
      <w:tr w:rsidR="0061614A" w:rsidRPr="0061614A" w14:paraId="1B09673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0ACA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0E84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F45B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6CC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DDA8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991D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De almindeligst forekommende sygdomme hos ældre </w:t>
            </w:r>
          </w:p>
        </w:tc>
      </w:tr>
      <w:tr w:rsidR="002F0208" w:rsidRPr="0061614A" w14:paraId="516CD7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858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646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35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F52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42690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77A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9FD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Praktisk hjælp til ældre</w:t>
            </w:r>
          </w:p>
        </w:tc>
      </w:tr>
      <w:tr w:rsidR="0061614A" w:rsidRPr="0061614A" w14:paraId="01B815A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3CA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125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0,4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569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F57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42730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9DE8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EBD7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førstehjælp på jobbet</w:t>
            </w:r>
          </w:p>
        </w:tc>
      </w:tr>
      <w:tr w:rsidR="002F0208" w:rsidRPr="0061614A" w14:paraId="4B46B4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3B0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539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F2B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359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43461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47C4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6CD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Sårbehandling, behandllingskrævende sår</w:t>
            </w:r>
          </w:p>
        </w:tc>
      </w:tr>
      <w:tr w:rsidR="0061614A" w:rsidRPr="0061614A" w14:paraId="354A53A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9A0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12C7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6B23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4B2B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44327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B3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4092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Omsorg for personer med demens</w:t>
            </w:r>
          </w:p>
        </w:tc>
      </w:tr>
      <w:tr w:rsidR="002F0208" w:rsidRPr="0061614A" w14:paraId="0F2D2F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7E2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4737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B27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69D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2C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0E3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Portører og hospservass Kontakt m psykisk syge</w:t>
            </w:r>
          </w:p>
        </w:tc>
      </w:tr>
      <w:tr w:rsidR="0061614A" w:rsidRPr="0061614A" w14:paraId="27944F4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8EDC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B0FA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7B47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76A6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FA7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F89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Tidlig opsporing af demens i omsorgsarbejdet</w:t>
            </w:r>
          </w:p>
        </w:tc>
      </w:tr>
      <w:tr w:rsidR="002F0208" w:rsidRPr="0061614A" w14:paraId="115720D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1CF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46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0B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099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1EE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8C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Håndtering af data i virksomhedens it-systemer</w:t>
            </w:r>
          </w:p>
        </w:tc>
      </w:tr>
      <w:tr w:rsidR="0061614A" w:rsidRPr="0061614A" w14:paraId="6D856A9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92C9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581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E1E6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54815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F37D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200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Farmakologi i somatikken</w:t>
            </w:r>
          </w:p>
        </w:tc>
      </w:tr>
      <w:tr w:rsidR="002F0208" w:rsidRPr="0061614A" w14:paraId="3AA05BE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75D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25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EE3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876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46834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123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DC9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Borgere med kronisk sygdom</w:t>
            </w:r>
          </w:p>
        </w:tc>
      </w:tr>
      <w:tr w:rsidR="0061614A" w:rsidRPr="0061614A" w14:paraId="0279B59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F2B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74FE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472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DB1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2F36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5B0FC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Patientrelateret arbejde med døende og afdøde</w:t>
            </w:r>
          </w:p>
        </w:tc>
      </w:tr>
      <w:tr w:rsidR="002F0208" w:rsidRPr="0061614A" w14:paraId="2751DD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829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6AD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895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92C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488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416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Postoperativ observation og pleje i hjemmeplejen</w:t>
            </w:r>
          </w:p>
        </w:tc>
      </w:tr>
      <w:tr w:rsidR="0061614A" w:rsidRPr="0061614A" w14:paraId="5D03D13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9ABF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A5E2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34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9D72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46874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406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5DC9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Tidlig opsporing af sygdomstegn</w:t>
            </w:r>
          </w:p>
        </w:tc>
      </w:tr>
      <w:tr w:rsidR="002F0208" w:rsidRPr="0061614A" w14:paraId="253E962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D83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2A5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5707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8A5B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AAD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58A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Kvalitet i offentlige velfærdsydelser</w:t>
            </w:r>
          </w:p>
        </w:tc>
      </w:tr>
      <w:tr w:rsidR="0061614A" w:rsidRPr="0061614A" w14:paraId="2036138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137F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09A5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1CC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6762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30A3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0FF4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Borgere med misbrugsproblemer </w:t>
            </w:r>
          </w:p>
        </w:tc>
      </w:tr>
      <w:tr w:rsidR="002F0208" w:rsidRPr="0061614A" w14:paraId="5950EEB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813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BD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B1E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2688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A7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47263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D3E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387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Fysisk genoptræning af borgere/patienter</w:t>
            </w:r>
          </w:p>
        </w:tc>
      </w:tr>
      <w:tr w:rsidR="0061614A" w:rsidRPr="0061614A" w14:paraId="70B5FD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E38D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BD4E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6EE0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15C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47266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955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8007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Sundhedspædagogik i omsorgsarbejdet</w:t>
            </w:r>
          </w:p>
        </w:tc>
      </w:tr>
      <w:tr w:rsidR="002F0208" w:rsidRPr="0061614A" w14:paraId="038036A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EC2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47CE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12D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203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47968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7F0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3C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Injektion af medicin</w:t>
            </w:r>
          </w:p>
        </w:tc>
      </w:tr>
      <w:tr w:rsidR="0061614A" w:rsidRPr="0061614A" w14:paraId="60F7E22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BDEA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EA77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016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59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48101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503B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611B9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Medicinadministration </w:t>
            </w:r>
          </w:p>
        </w:tc>
      </w:tr>
      <w:tr w:rsidR="002F0208" w:rsidRPr="0061614A" w14:paraId="487E65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CE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68A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7ABC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A3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48102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784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B45D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Farmakologi i psykiatrien </w:t>
            </w:r>
          </w:p>
        </w:tc>
      </w:tr>
      <w:tr w:rsidR="0061614A" w:rsidRPr="0061614A" w14:paraId="1AC07D6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FF06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A6EDB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FBAA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C04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48478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DFF5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4D5D7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Samspil med mennesker med ændret adfærd og demens</w:t>
            </w:r>
          </w:p>
        </w:tc>
      </w:tr>
      <w:tr w:rsidR="002F0208" w:rsidRPr="0061614A" w14:paraId="1A29477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721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B38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12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5D9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48570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5FC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BA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Faglig styring og dokumentation i FS III</w:t>
            </w:r>
          </w:p>
        </w:tc>
      </w:tr>
      <w:tr w:rsidR="0061614A" w:rsidRPr="0061614A" w14:paraId="2B1EBB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A732B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2515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06E7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DC6C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4E2E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49AA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Mentalisering i omsorgs- og relationsarbejde </w:t>
            </w:r>
          </w:p>
        </w:tc>
      </w:tr>
      <w:tr w:rsidR="002F0208" w:rsidRPr="0061614A" w14:paraId="1C303D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AD7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044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03D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4E1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9DA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3B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Professionalisering af faglige relationer </w:t>
            </w:r>
          </w:p>
        </w:tc>
      </w:tr>
      <w:tr w:rsidR="0061614A" w:rsidRPr="0061614A" w14:paraId="646B0E1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A59E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C1AF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7833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C5015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49241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61F6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31C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Det meningsfulde liv - mennesker med demens</w:t>
            </w:r>
          </w:p>
        </w:tc>
      </w:tr>
      <w:tr w:rsidR="002F0208" w:rsidRPr="0061614A" w14:paraId="2D26C44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755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6DB9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C1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71F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440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785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Palliativ omsorg for mennesker med demens</w:t>
            </w:r>
          </w:p>
        </w:tc>
      </w:tr>
      <w:tr w:rsidR="0061614A" w:rsidRPr="0061614A" w14:paraId="2D316C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542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250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1AA9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CD4BC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60C2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1023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Dokumentation via digitale enheder i primær sektor</w:t>
            </w:r>
          </w:p>
        </w:tc>
      </w:tr>
      <w:tr w:rsidR="002F0208" w:rsidRPr="0061614A" w14:paraId="7949FE7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E7F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1B5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64FE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813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0F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1A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Sygepleje i den palliative indsats - Niveau 1</w:t>
            </w:r>
          </w:p>
        </w:tc>
      </w:tr>
      <w:tr w:rsidR="0061614A" w:rsidRPr="0061614A" w14:paraId="638AFF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B43F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E2A5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FC43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C32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D659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4065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Sterilassistent</w:t>
            </w:r>
          </w:p>
        </w:tc>
      </w:tr>
      <w:tr w:rsidR="002F0208" w:rsidRPr="0061614A" w14:paraId="60AB7C9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B0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F7C6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C96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6C1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FE3B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F4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arbejde på plejecentre og i hjemmepleje</w:t>
            </w:r>
          </w:p>
        </w:tc>
      </w:tr>
      <w:tr w:rsidR="0061614A" w:rsidRPr="0061614A" w14:paraId="20A00CD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D68C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EA7B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C13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2885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C3B9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A6E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6548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 til arbejde på plejecentre og i hjemmeplejen</w:t>
            </w:r>
          </w:p>
        </w:tc>
      </w:tr>
      <w:tr w:rsidR="002F0208" w:rsidRPr="0061614A" w14:paraId="69180D5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8C7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Sundhed, omsorg og personlig pleje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2CE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D9D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EAE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46A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37885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B361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Socialpædagogik og psykiatri </w:t>
            </w:r>
          </w:p>
        </w:tc>
      </w:tr>
      <w:tr w:rsidR="0061614A" w:rsidRPr="0061614A" w14:paraId="0E09BCB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C59B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Sundhed, omsorg og personlig pleje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E2BB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3652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2679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08DB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3848-3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D71B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4F5F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Patienttransport og forflytning mv</w:t>
            </w:r>
          </w:p>
        </w:tc>
      </w:tr>
      <w:tr w:rsidR="002F0208" w:rsidRPr="0061614A" w14:paraId="5DCD3D3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880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C3E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77E537" w14:textId="3BED297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1217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20798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8E55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09B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 for personbefordringschauffører</w:t>
            </w:r>
          </w:p>
        </w:tc>
      </w:tr>
      <w:tr w:rsidR="0061614A" w:rsidRPr="0061614A" w14:paraId="5F4BF6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B393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2B61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49B3AA" w14:textId="3B33F00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7E54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697C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DF3D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kørsel med el-busser</w:t>
            </w:r>
          </w:p>
        </w:tc>
      </w:tr>
      <w:tr w:rsidR="002F0208" w:rsidRPr="0061614A" w14:paraId="2B10E0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5CC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530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12399" w14:textId="402161D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5F70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C07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DF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i kørsel med el-lastbiler</w:t>
            </w:r>
          </w:p>
        </w:tc>
      </w:tr>
      <w:tr w:rsidR="0061614A" w:rsidRPr="0061614A" w14:paraId="25E9A4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0AE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0E7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61C9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6C817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AEE9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4298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Emballage, anvendelse og bortskaffelse</w:t>
            </w:r>
          </w:p>
        </w:tc>
      </w:tr>
      <w:tr w:rsidR="002F0208" w:rsidRPr="0061614A" w14:paraId="60FEF6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B80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028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CF9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046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01A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C0C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Optimal lastning og losning på lagre og terminaler</w:t>
            </w:r>
          </w:p>
        </w:tc>
      </w:tr>
      <w:tr w:rsidR="0061614A" w:rsidRPr="0061614A" w14:paraId="0473B69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417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4AE2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E324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E63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FEF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10914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Lagerarbejde med anvendelse af RFID</w:t>
            </w:r>
          </w:p>
        </w:tc>
      </w:tr>
      <w:tr w:rsidR="002F0208" w:rsidRPr="0061614A" w14:paraId="1F9BA7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307C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A67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0AC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A3A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20985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3C5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323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Manuel lagerstyring</w:t>
            </w:r>
          </w:p>
        </w:tc>
      </w:tr>
      <w:tr w:rsidR="0061614A" w:rsidRPr="0061614A" w14:paraId="43895FD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67CA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D424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79CF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0A70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21249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B0C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5F42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kranførere</w:t>
            </w:r>
          </w:p>
        </w:tc>
      </w:tr>
      <w:tr w:rsidR="002F0208" w:rsidRPr="0061614A" w14:paraId="155A17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E60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D34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8F5DB" w14:textId="372B56C4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CA5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21474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BE2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67F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Kørsel med sættevogn </w:t>
            </w:r>
          </w:p>
        </w:tc>
      </w:tr>
      <w:tr w:rsidR="0061614A" w:rsidRPr="0061614A" w14:paraId="1CFD881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3E60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2F1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D5304E" w14:textId="33FB99B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AB00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22109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4676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472F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Vejen som arbejdsplads - Certifikat </w:t>
            </w:r>
          </w:p>
        </w:tc>
      </w:tr>
      <w:tr w:rsidR="002F0208" w:rsidRPr="0061614A" w14:paraId="6067DDE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BD9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5598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85415" w14:textId="3896899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FE5A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F2B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6B2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Specialiseringskursus - Klasse 7</w:t>
            </w:r>
          </w:p>
        </w:tc>
      </w:tr>
      <w:tr w:rsidR="0061614A" w:rsidRPr="0061614A" w14:paraId="7E3744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B8C5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76FC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1,7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B85A86" w14:textId="744950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75AB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4B0C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2ED1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</w:t>
            </w:r>
          </w:p>
        </w:tc>
      </w:tr>
      <w:tr w:rsidR="002F0208" w:rsidRPr="0061614A" w14:paraId="3B7CAAA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00F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A2FE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D100F" w14:textId="00D46E8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ADC0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22376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454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7AE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Grund og specialiceringskursus kl 1</w:t>
            </w:r>
          </w:p>
        </w:tc>
      </w:tr>
      <w:tr w:rsidR="0061614A" w:rsidRPr="0061614A" w14:paraId="38287C6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AC5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ACAE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A34A91" w14:textId="76E1C1E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7082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4883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BD8D3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EMS2 dobbeltrailer-vogntog</w:t>
            </w:r>
          </w:p>
        </w:tc>
      </w:tr>
      <w:tr w:rsidR="002F0208" w:rsidRPr="0061614A" w14:paraId="56877AF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9F0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E2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133B2" w14:textId="10B18D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909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22539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B674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692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 , planlægning og drift med store el-køretøjer</w:t>
            </w:r>
          </w:p>
        </w:tc>
      </w:tr>
      <w:tr w:rsidR="0061614A" w:rsidRPr="0061614A" w14:paraId="55AA6B6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84C1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E0E83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C6209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DC90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22616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A43E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05982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Beford af sygdoms- og alderssvækkede passagerer</w:t>
            </w:r>
          </w:p>
        </w:tc>
      </w:tr>
      <w:tr w:rsidR="002F0208" w:rsidRPr="0061614A" w14:paraId="73490D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E63A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0B7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1E6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662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22642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C20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FD1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Krantekniske begreber og beregningsmetoder </w:t>
            </w:r>
          </w:p>
        </w:tc>
      </w:tr>
      <w:tr w:rsidR="0061614A" w:rsidRPr="0061614A" w14:paraId="5B22EDE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A848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E272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83FF7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051D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23172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3DC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DBB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Lagerøkonomi</w:t>
            </w:r>
          </w:p>
        </w:tc>
      </w:tr>
      <w:tr w:rsidR="002F0208" w:rsidRPr="0061614A" w14:paraId="1CFCFDB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DFC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839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8E587" w14:textId="3D100B9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4A63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2AD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00F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 Gods, øvede</w:t>
            </w:r>
          </w:p>
        </w:tc>
      </w:tr>
      <w:tr w:rsidR="0061614A" w:rsidRPr="0061614A" w14:paraId="795ECCE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9D96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B095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697EC3" w14:textId="0CC9EA1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30AB9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2EA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6421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kvalifikationsbevis, bus, øvede</w:t>
            </w:r>
          </w:p>
        </w:tc>
      </w:tr>
      <w:tr w:rsidR="002F0208" w:rsidRPr="0061614A" w14:paraId="15D4890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C2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F0C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D4036" w14:textId="70E8100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51F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D406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D01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kvalifikationsbevis, bus</w:t>
            </w:r>
          </w:p>
        </w:tc>
      </w:tr>
      <w:tr w:rsidR="0061614A" w:rsidRPr="0061614A" w14:paraId="2EE726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98C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0E5F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6C46AD" w14:textId="482DFCE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E02B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01C4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E57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personbefordring, øvede</w:t>
            </w:r>
          </w:p>
        </w:tc>
      </w:tr>
      <w:tr w:rsidR="002F0208" w:rsidRPr="0061614A" w14:paraId="3EB5B07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8F06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56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0A782" w14:textId="3B69D52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6F2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2354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CC4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personbefordring</w:t>
            </w:r>
          </w:p>
        </w:tc>
      </w:tr>
      <w:tr w:rsidR="0061614A" w:rsidRPr="0061614A" w14:paraId="030448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F05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C190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CAC8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6D27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23200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88C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716A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håndtering på samlesteder</w:t>
            </w:r>
          </w:p>
        </w:tc>
      </w:tr>
      <w:tr w:rsidR="002F0208" w:rsidRPr="0061614A" w14:paraId="6D53367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0AC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35F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F50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3299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23201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F47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7D5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kompetencebevis</w:t>
            </w:r>
          </w:p>
        </w:tc>
      </w:tr>
      <w:tr w:rsidR="0061614A" w:rsidRPr="0061614A" w14:paraId="04C1AE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5DC7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4CCB4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3E42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8FB68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40373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ABC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108B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Sidemandsoplæring</w:t>
            </w:r>
          </w:p>
        </w:tc>
      </w:tr>
      <w:tr w:rsidR="002F0208" w:rsidRPr="0061614A" w14:paraId="21F66D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C2F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F44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AB4CD" w14:textId="67E284D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6FC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4013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FD1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Personbefordring med bus</w:t>
            </w:r>
          </w:p>
        </w:tc>
      </w:tr>
      <w:tr w:rsidR="0061614A" w:rsidRPr="0061614A" w14:paraId="36858D1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CE35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EAD3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5C18437" w14:textId="5CEC095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BF9DE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40883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E796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87B0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Befordring af handicappede i ordinær rutetrafik </w:t>
            </w:r>
          </w:p>
        </w:tc>
      </w:tr>
      <w:tr w:rsidR="002F0208" w:rsidRPr="0061614A" w14:paraId="57E64B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38D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F985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E32D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8D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40967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93E71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490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Lagerøkonomi</w:t>
            </w:r>
          </w:p>
        </w:tc>
      </w:tr>
      <w:tr w:rsidR="0061614A" w:rsidRPr="0061614A" w14:paraId="05094D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E5F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DD6B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66944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53B2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E173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1D03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flakkøretøjer</w:t>
            </w:r>
          </w:p>
        </w:tc>
      </w:tr>
      <w:tr w:rsidR="002F0208" w:rsidRPr="0061614A" w14:paraId="1AEEEDD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F5B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BDF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0F1306" w14:textId="6904744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9C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42851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381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B86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 adfærd - nul arbejdsulykker</w:t>
            </w:r>
          </w:p>
        </w:tc>
      </w:tr>
      <w:tr w:rsidR="0061614A" w:rsidRPr="0061614A" w14:paraId="31ABD0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27FA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CA5C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4A2D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CED2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43393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77EA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6E75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Manøvrering gaffeltruck, stabler og færdselslære</w:t>
            </w:r>
          </w:p>
        </w:tc>
      </w:tr>
      <w:tr w:rsidR="002F0208" w:rsidRPr="0061614A" w14:paraId="148FBDC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7D6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0B3C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D7F95" w14:textId="55AD2F7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44A1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A97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29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Køre- hviletidsregler</w:t>
            </w:r>
          </w:p>
        </w:tc>
      </w:tr>
      <w:tr w:rsidR="0061614A" w:rsidRPr="0061614A" w14:paraId="475FEBF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70CB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30FF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BB62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8B534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44759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AB85A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87A2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Lagerstyring med it - udvidede funktioner</w:t>
            </w:r>
          </w:p>
        </w:tc>
      </w:tr>
      <w:tr w:rsidR="002F0208" w:rsidRPr="0061614A" w14:paraId="49CC54C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D36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DB03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CE38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16D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44770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123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34B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Stregkoder og håndterminaler</w:t>
            </w:r>
          </w:p>
        </w:tc>
      </w:tr>
      <w:tr w:rsidR="0061614A" w:rsidRPr="0061614A" w14:paraId="3E741ED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DCC0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C8BB1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BEE2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0FFD8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7E3EA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C3529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Lagerindretning og lagerarbejde</w:t>
            </w:r>
          </w:p>
        </w:tc>
      </w:tr>
      <w:tr w:rsidR="002F0208" w:rsidRPr="0061614A" w14:paraId="3A6996C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0703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D61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FC66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AF8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65C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7B0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Lagerindretning og lagerarbejde</w:t>
            </w:r>
          </w:p>
        </w:tc>
      </w:tr>
      <w:tr w:rsidR="0061614A" w:rsidRPr="0061614A" w14:paraId="2BEB83A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CA57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0989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10CE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E7B9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D591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3D5B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Enhedslaster</w:t>
            </w:r>
          </w:p>
        </w:tc>
      </w:tr>
      <w:tr w:rsidR="002F0208" w:rsidRPr="0061614A" w14:paraId="0051914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95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35D4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2D28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7D31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E53F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78F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Kundebetjening - lager</w:t>
            </w:r>
          </w:p>
        </w:tc>
      </w:tr>
      <w:tr w:rsidR="0061614A" w:rsidRPr="0061614A" w14:paraId="5ECAE35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3E56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83E8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ADA35" w14:textId="5E22A2C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E1F98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45079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2D59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0D321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Transportpapirer inden for vejtransport</w:t>
            </w:r>
          </w:p>
        </w:tc>
      </w:tr>
      <w:tr w:rsidR="002F0208" w:rsidRPr="0061614A" w14:paraId="4D13A0C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04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6D1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8D349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81A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45097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8660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10E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Logistik og samarbejde</w:t>
            </w:r>
          </w:p>
        </w:tc>
      </w:tr>
      <w:tr w:rsidR="0061614A" w:rsidRPr="0061614A" w14:paraId="429AAF3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50CCF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93C5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0D6A63" w14:textId="56847F10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747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3D3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D9F48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vogntog, kategori C/E</w:t>
            </w:r>
          </w:p>
        </w:tc>
      </w:tr>
      <w:tr w:rsidR="002F0208" w:rsidRPr="0061614A" w14:paraId="2D54BD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0FB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DE0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1320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80C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452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FCB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Sikkerhedsuddannelse ved farligt gods (kap 13)</w:t>
            </w:r>
          </w:p>
        </w:tc>
      </w:tr>
      <w:tr w:rsidR="0061614A" w:rsidRPr="0061614A" w14:paraId="6FD7057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77CD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9AC26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7A93B" w14:textId="182B5DF4" w:rsidR="0061614A" w:rsidRPr="00685B7D" w:rsidRDefault="00685B7D" w:rsidP="0061614A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da-DK"/>
              </w:rPr>
            </w:pPr>
            <w:r w:rsidRPr="00685B7D">
              <w:rPr>
                <w:rFonts w:asciiTheme="minorHAnsi" w:eastAsia="Times New Roman" w:hAnsiTheme="minorHAnsi" w:cstheme="minorHAnsi"/>
                <w:sz w:val="18"/>
                <w:szCs w:val="18"/>
              </w:rPr>
              <w:t>2891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0424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45288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C54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4478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Billettering og kundeservice</w:t>
            </w:r>
          </w:p>
        </w:tc>
      </w:tr>
      <w:tr w:rsidR="002F0208" w:rsidRPr="0061614A" w14:paraId="52552A6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F9F7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195A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7F865" w14:textId="33B1F3E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11F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CA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2FF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Lastsikring og stuvning af gods</w:t>
            </w:r>
          </w:p>
        </w:tc>
      </w:tr>
      <w:tr w:rsidR="0061614A" w:rsidRPr="0061614A" w14:paraId="17A0A7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49B5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B832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B743AF8" w14:textId="6217637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72A1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45311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E680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E47D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vogntog, kategori D/E</w:t>
            </w:r>
          </w:p>
        </w:tc>
      </w:tr>
      <w:tr w:rsidR="002F0208" w:rsidRPr="0061614A" w14:paraId="0482F74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2AE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D15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F46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2270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26F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45545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5AF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17AE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Dansk som andetsprog for F/I, basis</w:t>
            </w:r>
          </w:p>
        </w:tc>
      </w:tr>
      <w:tr w:rsidR="0061614A" w:rsidRPr="0061614A" w14:paraId="697F395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5538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5EFC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0B04A7" w14:textId="2419867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BE33B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D1C9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2DB4D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Kommunikation og kulturforståelse</w:t>
            </w:r>
          </w:p>
        </w:tc>
      </w:tr>
      <w:tr w:rsidR="002F0208" w:rsidRPr="0061614A" w14:paraId="0021F81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71F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AF0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A8F91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7F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8E34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2CD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håndtering på samlesteder</w:t>
            </w:r>
          </w:p>
        </w:tc>
      </w:tr>
      <w:tr w:rsidR="0061614A" w:rsidRPr="0061614A" w14:paraId="0D0D5C4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37D2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A424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208A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7E337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880F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D6DD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Dyretransport - kompetencebevis</w:t>
            </w:r>
          </w:p>
        </w:tc>
      </w:tr>
      <w:tr w:rsidR="002F0208" w:rsidRPr="0061614A" w14:paraId="39F302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5D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3CE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E28FB" w14:textId="23E0F80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711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45870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B3A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8DA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Sundhed for erhvervschauffører</w:t>
            </w:r>
          </w:p>
        </w:tc>
      </w:tr>
      <w:tr w:rsidR="0061614A" w:rsidRPr="0061614A" w14:paraId="55FE9C4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C2E05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1241D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9539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BA37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46893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70281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464166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Efteruddannelse for erfarne truckførere</w:t>
            </w:r>
          </w:p>
        </w:tc>
      </w:tr>
      <w:tr w:rsidR="002F0208" w:rsidRPr="0061614A" w14:paraId="67F303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EE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C701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597A2" w14:textId="3B89DE6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16EB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122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127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Grundkursus - Vejtransp af farl gods i emb</w:t>
            </w:r>
          </w:p>
        </w:tc>
      </w:tr>
      <w:tr w:rsidR="0061614A" w:rsidRPr="0061614A" w14:paraId="113E7F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C9A6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178B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574B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508FD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46939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0404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2916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Lagerstyring med it </w:t>
            </w:r>
          </w:p>
        </w:tc>
      </w:tr>
      <w:tr w:rsidR="002F0208" w:rsidRPr="0061614A" w14:paraId="05F9052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6A3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E439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79F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14B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46946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ACA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8657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Opbevaring og forsendelse af farligt gods</w:t>
            </w:r>
          </w:p>
        </w:tc>
      </w:tr>
      <w:tr w:rsidR="0061614A" w:rsidRPr="0061614A" w14:paraId="0DC4412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48A1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588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5825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9B680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47592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78182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438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Gaffeltruck certifikatkursus B, 7 dage</w:t>
            </w:r>
          </w:p>
        </w:tc>
      </w:tr>
      <w:tr w:rsidR="002F0208" w:rsidRPr="0061614A" w14:paraId="6968232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0487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DF0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675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CAE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47593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AC5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C7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Gaffelstabler certifikatkursus A, 5 dage</w:t>
            </w:r>
          </w:p>
        </w:tc>
      </w:tr>
      <w:tr w:rsidR="0061614A" w:rsidRPr="0061614A" w14:paraId="6A50677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1A60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F1D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064C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AE56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2CC3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55EA0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Gaffeltruck B for erfarne førere</w:t>
            </w:r>
          </w:p>
        </w:tc>
      </w:tr>
      <w:tr w:rsidR="002F0208" w:rsidRPr="0061614A" w14:paraId="494F570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9DD8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D8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53474" w14:textId="780FCAB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3A4C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47694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664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4063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Grund og specialiceringskursus kl 1</w:t>
            </w:r>
          </w:p>
        </w:tc>
      </w:tr>
      <w:tr w:rsidR="0061614A" w:rsidRPr="0061614A" w14:paraId="4F1211F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CB7D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08F8B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5,4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EBB757" w14:textId="3014B31B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E54C0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47696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A1EC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0A1D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Grund- og Specialiseringskursus - Tank + Kl 1</w:t>
            </w:r>
          </w:p>
        </w:tc>
      </w:tr>
      <w:tr w:rsidR="002F0208" w:rsidRPr="0061614A" w14:paraId="5A6364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753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D914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C0F2A" w14:textId="03A67C6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EA7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CAEE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E27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Repetition - Grundkursus + Klasse 1</w:t>
            </w:r>
          </w:p>
        </w:tc>
      </w:tr>
      <w:tr w:rsidR="0061614A" w:rsidRPr="0061614A" w14:paraId="40A1418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18CB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53656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675195" w14:textId="75A4120C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4B177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4EB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43E99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Repetition - Grundkursus + Klasse 1 + Klasse 7</w:t>
            </w:r>
          </w:p>
        </w:tc>
      </w:tr>
      <w:tr w:rsidR="002F0208" w:rsidRPr="0061614A" w14:paraId="58F7F17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B78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59F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DE0A3" w14:textId="0C881F47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F8A8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47709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167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A74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ADR Repetition - Grundkursus + Klasse 7</w:t>
            </w:r>
          </w:p>
        </w:tc>
      </w:tr>
      <w:tr w:rsidR="0061614A" w:rsidRPr="0061614A" w14:paraId="69E2880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F835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26A1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2,7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1A9522" w14:textId="5E4251A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D81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87636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FD92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 + Tank</w:t>
            </w:r>
          </w:p>
        </w:tc>
      </w:tr>
      <w:tr w:rsidR="002F0208" w:rsidRPr="0061614A" w14:paraId="40D4CA8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89A8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41AE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3,3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987A2" w14:textId="5B85B30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4518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47716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FD7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777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ADR Repetition - Grundkursus + Tank + Klasse 1</w:t>
            </w:r>
          </w:p>
        </w:tc>
      </w:tr>
      <w:tr w:rsidR="0061614A" w:rsidRPr="0061614A" w14:paraId="42A0E9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6B81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530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472754D" w14:textId="4ABB307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0ACF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C596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1BE1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Godstransport med lastbil</w:t>
            </w:r>
          </w:p>
        </w:tc>
      </w:tr>
      <w:tr w:rsidR="002F0208" w:rsidRPr="0061614A" w14:paraId="35A83D2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9085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20D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274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2227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D9F6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856D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8EA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Færdselsregulering i forbindelse med særtransport</w:t>
            </w:r>
          </w:p>
        </w:tc>
      </w:tr>
      <w:tr w:rsidR="0061614A" w:rsidRPr="0061614A" w14:paraId="0017E1D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3E61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E39BE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53B85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ED42AA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C7496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B1B9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Introduktion til offentlig servicetrafik</w:t>
            </w:r>
          </w:p>
        </w:tc>
      </w:tr>
      <w:tr w:rsidR="002F0208" w:rsidRPr="0061614A" w14:paraId="752921C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E8C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6789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D39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125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77E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DA1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Lagerstyring med it - grundlæggende funktioner</w:t>
            </w:r>
          </w:p>
        </w:tc>
      </w:tr>
      <w:tr w:rsidR="0061614A" w:rsidRPr="0061614A" w14:paraId="0D07590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6021A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BC8B8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42BD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5E35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47910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4067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D283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Brug af evakueringsstol</w:t>
            </w:r>
          </w:p>
        </w:tc>
      </w:tr>
      <w:tr w:rsidR="002F0208" w:rsidRPr="0061614A" w14:paraId="22D1A638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EAA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2FA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52D27" w14:textId="133590A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1F4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48466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483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668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Køreteknik for erhvervschauffører - ajourføring</w:t>
            </w:r>
          </w:p>
        </w:tc>
      </w:tr>
      <w:tr w:rsidR="0061614A" w:rsidRPr="0061614A" w14:paraId="574718D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FE265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B57BBB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CA0D6A" w14:textId="4B55403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7167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9BE0E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910DE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stykgods- og distributionschauffør</w:t>
            </w:r>
          </w:p>
        </w:tc>
      </w:tr>
      <w:tr w:rsidR="002F0208" w:rsidRPr="0061614A" w14:paraId="40BD91A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048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A9A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DF15E" w14:textId="53E86C78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14DE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7AF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02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EU-efteruddannelse for buschauffører - obl del </w:t>
            </w:r>
          </w:p>
        </w:tc>
      </w:tr>
      <w:tr w:rsidR="0061614A" w:rsidRPr="0061614A" w14:paraId="3CBCA42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88FED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A57C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98121F" w14:textId="176C726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FC0D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91352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DB03A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Ajourføring for rutebuschauffører </w:t>
            </w:r>
          </w:p>
        </w:tc>
      </w:tr>
      <w:tr w:rsidR="002F0208" w:rsidRPr="0061614A" w14:paraId="5DFB27C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180B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40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3E454" w14:textId="5E495CBF" w:rsidR="0061614A" w:rsidRPr="0061614A" w:rsidRDefault="00685B7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B43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329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618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Ajourføring for turistbuschauffører </w:t>
            </w:r>
          </w:p>
        </w:tc>
      </w:tr>
      <w:tr w:rsidR="0061614A" w:rsidRPr="0061614A" w14:paraId="28AE3D5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30FF0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B4F9F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2E7A3E6" w14:textId="0BE6B1AF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B877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6DC3B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D5C33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buschauffører i OST/Flextrafik</w:t>
            </w:r>
          </w:p>
        </w:tc>
      </w:tr>
      <w:tr w:rsidR="002F0208" w:rsidRPr="0061614A" w14:paraId="777A2F9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3125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9332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FC5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2C4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C20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C8C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renovationschauffører</w:t>
            </w:r>
          </w:p>
        </w:tc>
      </w:tr>
      <w:tr w:rsidR="0061614A" w:rsidRPr="0061614A" w14:paraId="34C39E2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5803F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41E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66733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2297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F8D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FC082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7604F0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særtransportchauffører</w:t>
            </w:r>
          </w:p>
        </w:tc>
      </w:tr>
      <w:tr w:rsidR="002F0208" w:rsidRPr="0061614A" w14:paraId="1F626D8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6E7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4B696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852A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7218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3E7B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0D4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kranførere</w:t>
            </w:r>
          </w:p>
        </w:tc>
      </w:tr>
      <w:tr w:rsidR="0061614A" w:rsidRPr="0061614A" w14:paraId="2259BDDB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E11D22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CB8F04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E684CC" w14:textId="705C752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81580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01A0C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2647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for entreprenørchauffører</w:t>
            </w:r>
          </w:p>
        </w:tc>
      </w:tr>
      <w:tr w:rsidR="002F0208" w:rsidRPr="0061614A" w14:paraId="0C18C40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53B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A88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2469A" w14:textId="128F4FF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B6F9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3DD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735D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Ajourføring for chauffører af mejeriprodukter</w:t>
            </w:r>
          </w:p>
        </w:tc>
      </w:tr>
      <w:tr w:rsidR="0061614A" w:rsidRPr="0061614A" w14:paraId="3DD784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26363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DFA896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7577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7C0F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F107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1D75B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Mobile kraner &gt;8-30 tonsmeter </w:t>
            </w:r>
          </w:p>
        </w:tc>
      </w:tr>
      <w:tr w:rsidR="002F0208" w:rsidRPr="0061614A" w14:paraId="3294ED9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24E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D6D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477A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022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5135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139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Mobile kraner &gt;8-30 tm_med integreret kranbasis</w:t>
            </w:r>
          </w:p>
        </w:tc>
      </w:tr>
      <w:tr w:rsidR="0061614A" w:rsidRPr="0061614A" w14:paraId="42C3F5D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6C40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200F17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3C4F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B92F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50E50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A6EAB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Mobile kraner &gt;8-30 tm_med integreret kranbasis</w:t>
            </w:r>
          </w:p>
        </w:tc>
      </w:tr>
      <w:tr w:rsidR="002F0208" w:rsidRPr="0061614A" w14:paraId="2E2CDE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BBC0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594B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7004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28E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CC3E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484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Mobile kraner &gt;30 tonsmeter </w:t>
            </w:r>
          </w:p>
        </w:tc>
      </w:tr>
      <w:tr w:rsidR="0061614A" w:rsidRPr="0061614A" w14:paraId="3067FC5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501F5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CF65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7FA7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D556BF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11CC72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81172A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Udvidelse kran D til Mob kraner &gt;8-30 tm basis </w:t>
            </w:r>
          </w:p>
        </w:tc>
      </w:tr>
      <w:tr w:rsidR="002F0208" w:rsidRPr="0061614A" w14:paraId="439EE16C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915C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59A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A77C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5FAF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9CF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B0D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 xml:space="preserve">Udvidelse kran E til Mob kraner &gt;30 tonsmeter </w:t>
            </w:r>
          </w:p>
        </w:tc>
      </w:tr>
      <w:tr w:rsidR="0061614A" w:rsidRPr="0061614A" w14:paraId="130AE6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13AD0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6B85F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FEA9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7A80F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5ACE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7AAEB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Kvalifikation til personbefordring i mindre køretøjer </w:t>
            </w:r>
          </w:p>
        </w:tc>
      </w:tr>
      <w:tr w:rsidR="002F0208" w:rsidRPr="0061614A" w14:paraId="3C1AB91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38E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DA1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05869" w14:textId="2A748F7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CA2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48660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36A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469C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EU-Efteruddannelse for godschauffører - oblig del</w:t>
            </w:r>
          </w:p>
        </w:tc>
      </w:tr>
      <w:tr w:rsidR="0061614A" w:rsidRPr="0061614A" w14:paraId="7304FEE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3B208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F5C13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A6B502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1EFAC0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48672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A6A48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0222F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Udvidelse kran D til Mob kraner &gt; 30 tonsmeter</w:t>
            </w:r>
          </w:p>
        </w:tc>
      </w:tr>
      <w:tr w:rsidR="002F0208" w:rsidRPr="0061614A" w14:paraId="411C17A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2D5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D3DD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97C8D" w14:textId="24ABA3ED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C103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672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B5F1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 varebilschauffør</w:t>
            </w:r>
          </w:p>
        </w:tc>
      </w:tr>
      <w:tr w:rsidR="0061614A" w:rsidRPr="0061614A" w14:paraId="6CC9FA3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C425E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8EFE12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9D1F95" w14:textId="47B637DA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17A7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A54BB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1FA3DF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kvalifikation varebilschauffør</w:t>
            </w:r>
          </w:p>
        </w:tc>
      </w:tr>
      <w:tr w:rsidR="002F0208" w:rsidRPr="0061614A" w14:paraId="6E4BB62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0290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2DBD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39A3D3" w14:textId="1AB1030E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E96C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AB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9DCE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Efteruddannelse varebilschauffører </w:t>
            </w:r>
          </w:p>
        </w:tc>
      </w:tr>
      <w:tr w:rsidR="0061614A" w:rsidRPr="0061614A" w14:paraId="428BF127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97A6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9EC755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F5E8C3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2733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936969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E3AF8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4E51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Mobil kran - simulator</w:t>
            </w:r>
          </w:p>
        </w:tc>
      </w:tr>
      <w:tr w:rsidR="002F0208" w:rsidRPr="0061614A" w14:paraId="6E86F1A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F308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63A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9AA8B" w14:textId="057DE026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08F8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49600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E2F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2250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Kørsel med el-lastbiler</w:t>
            </w:r>
          </w:p>
        </w:tc>
      </w:tr>
      <w:tr w:rsidR="0061614A" w:rsidRPr="0061614A" w14:paraId="77C9E59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0986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13D5C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FD00C5" w14:textId="7905CCAF" w:rsidR="0061614A" w:rsidRPr="0061614A" w:rsidRDefault="00685B7D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A13585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331B6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375BC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Kørsel med turistliftbus</w:t>
            </w:r>
          </w:p>
        </w:tc>
      </w:tr>
      <w:tr w:rsidR="002F0208" w:rsidRPr="0061614A" w14:paraId="4370B8E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8F5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F172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A82AC1" w14:textId="0A2A0AA2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D040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49741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11740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D6D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Forebyggelse af uheld for erhvervschauffører</w:t>
            </w:r>
          </w:p>
        </w:tc>
      </w:tr>
      <w:tr w:rsidR="0061614A" w:rsidRPr="0061614A" w14:paraId="5ED8CCD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67219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4C54A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558573E" w14:textId="78AD2531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17D7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49741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C3FA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5F01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Forebyggelse af uheld for erhvervschauffører</w:t>
            </w:r>
          </w:p>
        </w:tc>
      </w:tr>
      <w:tr w:rsidR="002F0208" w:rsidRPr="0061614A" w14:paraId="03C654E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64CD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F731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EBA54" w14:textId="6FF6A973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1F10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DF6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21B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Brug af takograf og takografkort </w:t>
            </w:r>
          </w:p>
        </w:tc>
      </w:tr>
      <w:tr w:rsidR="0061614A" w:rsidRPr="0061614A" w14:paraId="6A2BF1B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AB37B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28C50F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0A0FB5" w14:textId="240C30F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9096A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94D2F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11ABF5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Brug af takograf og takografkort </w:t>
            </w:r>
          </w:p>
        </w:tc>
      </w:tr>
      <w:tr w:rsidR="002F0208" w:rsidRPr="0061614A" w14:paraId="2B3448F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56D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498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78DB5B" w14:textId="0A55D562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3DD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CD58A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F6A7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Ajourføring i kørsel med el-busser</w:t>
            </w:r>
          </w:p>
        </w:tc>
      </w:tr>
      <w:tr w:rsidR="0061614A" w:rsidRPr="0061614A" w14:paraId="73E53C59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E047F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5512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7631A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5AFB1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5FF9D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0FFE4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procesforståelse på lagerområdet</w:t>
            </w:r>
          </w:p>
        </w:tc>
      </w:tr>
      <w:tr w:rsidR="002F0208" w:rsidRPr="0061614A" w14:paraId="1957B10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92A4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6D1A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6164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2873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0E8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49894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D85D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4E3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Grundlæggende teknologiforståelse på lagerområdet</w:t>
            </w:r>
          </w:p>
        </w:tc>
      </w:tr>
      <w:tr w:rsidR="0061614A" w:rsidRPr="0061614A" w14:paraId="696008A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2EC4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3D67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BB04E4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5B9110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7CF1B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6679E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Befordring af fysisk handikappede med liftbil</w:t>
            </w:r>
          </w:p>
        </w:tc>
      </w:tr>
      <w:tr w:rsidR="002F0208" w:rsidRPr="0061614A" w14:paraId="0EC0A4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9F3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CF1A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FE15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B4DDF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3FCE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A489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Befordring af fysisk handicappede med trappemaskine</w:t>
            </w:r>
          </w:p>
        </w:tc>
      </w:tr>
      <w:tr w:rsidR="0061614A" w:rsidRPr="0061614A" w14:paraId="1A61C1A4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F6BDB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7D8C8B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299923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2859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88A16A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49981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492D42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FE11EA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Ajourf af chauffører i offentlig servicetrafik</w:t>
            </w:r>
          </w:p>
        </w:tc>
      </w:tr>
      <w:tr w:rsidR="002F0208" w:rsidRPr="0061614A" w14:paraId="343CAC1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4E634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4800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F14EF6" w14:textId="699C8FF9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6EFDD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48900 A+B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D367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E40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Trafikselskabet, kundeservice og billettering</w:t>
            </w:r>
          </w:p>
        </w:tc>
      </w:tr>
      <w:tr w:rsidR="0061614A" w:rsidRPr="0061614A" w14:paraId="1512BE52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6A1F35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Transport, post, lager- og maskinførerarbejde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00874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55182C2" w14:textId="26D3ABB5" w:rsidR="0061614A" w:rsidRPr="0061614A" w:rsidRDefault="007733C8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2522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31224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48903 A+B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A0FC63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33821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Rutebuschauffør</w:t>
            </w:r>
          </w:p>
        </w:tc>
      </w:tr>
      <w:tr w:rsidR="002F0208" w:rsidRPr="0061614A" w14:paraId="03BB8CE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BFCF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C4A43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D927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81A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21899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CAA3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AF6D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PTP teknik, træ</w:t>
            </w:r>
          </w:p>
        </w:tc>
      </w:tr>
      <w:tr w:rsidR="0061614A" w:rsidRPr="0061614A" w14:paraId="1CC9659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D19B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D95AB0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1CF9ED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50D49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9C920C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3FAEF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Tegningsfremstilling i 3D CAD, træ 1</w:t>
            </w:r>
          </w:p>
        </w:tc>
      </w:tr>
      <w:tr w:rsidR="002F0208" w:rsidRPr="0061614A" w14:paraId="3DE6A23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C007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BAE0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10FF4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DA5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C8C9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B69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Tegningsfremstilling i 3D CAD, træ 2</w:t>
            </w:r>
          </w:p>
        </w:tc>
      </w:tr>
      <w:tr w:rsidR="0061614A" w:rsidRPr="0061614A" w14:paraId="2436413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3EA6BC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6846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D82DAC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00F0EC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B7D5D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394881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CNC-programmering, fra CAD til CAM – 2D</w:t>
            </w:r>
          </w:p>
        </w:tc>
      </w:tr>
      <w:tr w:rsidR="002F0208" w:rsidRPr="0061614A" w14:paraId="4C4564F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08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F483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2D81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8262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21961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D349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726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CNC-styret overfræser, maskinlære, træ</w:t>
            </w:r>
          </w:p>
        </w:tc>
      </w:tr>
      <w:tr w:rsidR="0061614A" w:rsidRPr="0061614A" w14:paraId="342407C0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D3E54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B37FD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E04354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27C6C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21964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A6CEB7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F92F73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Skafteværktøjer, træindustri</w:t>
            </w:r>
          </w:p>
        </w:tc>
      </w:tr>
      <w:tr w:rsidR="002F0208" w:rsidRPr="0061614A" w14:paraId="5050489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A1EC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A88F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51DB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1888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40274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EE8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0FB9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Måleteknik fra tegning til produkt i træindustrien</w:t>
            </w:r>
          </w:p>
        </w:tc>
      </w:tr>
      <w:tr w:rsidR="0061614A" w:rsidRPr="0061614A" w14:paraId="1ED704B5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2FD8AF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43C8215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FB3954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328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F1101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604525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Pudsning og slibning i træindustri</w:t>
            </w:r>
          </w:p>
        </w:tc>
      </w:tr>
      <w:tr w:rsidR="002F0208" w:rsidRPr="0061614A" w14:paraId="18572716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C636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E437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F901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83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F859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57F7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Bearbejdning på kehlemaskiner, træ</w:t>
            </w:r>
          </w:p>
        </w:tc>
      </w:tr>
      <w:tr w:rsidR="0061614A" w:rsidRPr="0061614A" w14:paraId="1BDE184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283356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A4BC6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DBE12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588D8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63B16B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3E24E2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Kantlimer, opstilling og betjening</w:t>
            </w:r>
          </w:p>
        </w:tc>
      </w:tr>
      <w:tr w:rsidR="002F0208" w:rsidRPr="0061614A" w14:paraId="300F2621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56F06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2771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0747F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1E14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DB98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421B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Værktøjer i træindustrien</w:t>
            </w:r>
          </w:p>
        </w:tc>
      </w:tr>
      <w:tr w:rsidR="0061614A" w:rsidRPr="0061614A" w14:paraId="073BAF5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0368AF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77F054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EFAF1F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3C21D49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8E59DB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1BE04EC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Maskinelle møbel- og bygningssamlinger</w:t>
            </w:r>
          </w:p>
        </w:tc>
      </w:tr>
      <w:tr w:rsidR="002F0208" w:rsidRPr="0061614A" w14:paraId="10018E6A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3790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06A6C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92B1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5C79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48862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36262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342AC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Beslåning, systembeslag og isætning af termoruder</w:t>
            </w:r>
          </w:p>
        </w:tc>
      </w:tr>
      <w:tr w:rsidR="0061614A" w:rsidRPr="0061614A" w14:paraId="7E77EC4F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26C12864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Træ, møbel, glas og keramik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B373A6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0C946FB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2763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4B4EDC9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48865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C1339B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89A31D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Optimering af processer på CNC overfræser</w:t>
            </w:r>
          </w:p>
        </w:tc>
      </w:tr>
      <w:tr w:rsidR="002F0208" w:rsidRPr="0061614A" w14:paraId="0104C2CD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18AA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147E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FCF2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4A85B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7F3E6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37950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4B085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Mikro-eventry - leg og læring i naturen  </w:t>
            </w:r>
          </w:p>
        </w:tc>
      </w:tr>
      <w:tr w:rsidR="0061614A" w:rsidRPr="0061614A" w14:paraId="3DF0D703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2EB1D5D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776568C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08709CAE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633771F0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hideMark/>
          </w:tcPr>
          <w:p w14:paraId="611ADCE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37477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hideMark/>
          </w:tcPr>
          <w:p w14:paraId="5E996627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sz w:val="18"/>
                <w:szCs w:val="18"/>
                <w:lang w:eastAsia="da-DK"/>
              </w:rPr>
              <w:t>Kommunikation i praksis</w:t>
            </w:r>
          </w:p>
        </w:tc>
      </w:tr>
      <w:tr w:rsidR="002F0208" w:rsidRPr="0061614A" w14:paraId="6D49BEBE" w14:textId="77777777" w:rsidTr="00F65306">
        <w:trPr>
          <w:cantSplit/>
          <w:trHeight w:val="300"/>
        </w:trPr>
        <w:tc>
          <w:tcPr>
            <w:tcW w:w="25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B7556B2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Undervisning og vejledning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8BC4E1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0CB9E3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344249D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83D6B48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>37569</w:t>
            </w:r>
          </w:p>
        </w:tc>
        <w:tc>
          <w:tcPr>
            <w:tcW w:w="48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49979A" w14:textId="77777777" w:rsidR="0061614A" w:rsidRPr="0061614A" w:rsidRDefault="0061614A" w:rsidP="0061614A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</w:pPr>
            <w:r w:rsidRPr="0061614A">
              <w:rPr>
                <w:rFonts w:eastAsia="Times New Roman" w:cs="Times New Roman"/>
                <w:color w:val="000000"/>
                <w:sz w:val="18"/>
                <w:szCs w:val="18"/>
                <w:lang w:eastAsia="da-DK"/>
              </w:rPr>
              <w:t xml:space="preserve">Didaktik og undervisningsmetode </w:t>
            </w:r>
          </w:p>
        </w:tc>
      </w:tr>
    </w:tbl>
    <w:p w14:paraId="24B2F6B2" w14:textId="5464C8C8" w:rsidR="00CE4FDD" w:rsidRDefault="00CE4FDD" w:rsidP="00CE3205"/>
    <w:p w14:paraId="56899CA5" w14:textId="77777777" w:rsidR="00E14F81" w:rsidRDefault="00E14F81" w:rsidP="00CE3205"/>
    <w:tbl>
      <w:tblPr>
        <w:tblStyle w:val="Tabel-Gitter"/>
        <w:tblW w:w="10490" w:type="dxa"/>
        <w:tblInd w:w="-856" w:type="dxa"/>
        <w:tblLook w:val="04A0" w:firstRow="1" w:lastRow="0" w:firstColumn="1" w:lastColumn="0" w:noHBand="0" w:noVBand="1"/>
        <w:tblDescription w:val="#AltTextNotRequired"/>
      </w:tblPr>
      <w:tblGrid>
        <w:gridCol w:w="8743"/>
        <w:gridCol w:w="1121"/>
        <w:gridCol w:w="1136"/>
      </w:tblGrid>
      <w:tr w:rsidR="00E14F81" w14:paraId="6198C6E8" w14:textId="77777777" w:rsidTr="00F65306">
        <w:trPr>
          <w:cantSplit/>
          <w:trHeight w:val="894"/>
          <w:tblHeader/>
        </w:trPr>
        <w:tc>
          <w:tcPr>
            <w:tcW w:w="7372" w:type="dxa"/>
          </w:tcPr>
          <w:p w14:paraId="03431A89" w14:textId="13A3E1E4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>Opdatering</w:t>
            </w:r>
          </w:p>
        </w:tc>
        <w:tc>
          <w:tcPr>
            <w:tcW w:w="1982" w:type="dxa"/>
          </w:tcPr>
          <w:p w14:paraId="405DB723" w14:textId="284226CF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>Dato for opdatering i word-,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E14F81">
              <w:rPr>
                <w:b/>
                <w:bCs/>
                <w:sz w:val="18"/>
                <w:szCs w:val="18"/>
              </w:rPr>
              <w:t>excel- og pdf-format</w:t>
            </w:r>
          </w:p>
        </w:tc>
        <w:tc>
          <w:tcPr>
            <w:tcW w:w="1136" w:type="dxa"/>
          </w:tcPr>
          <w:p w14:paraId="66478A7D" w14:textId="7E76A26D" w:rsidR="00E14F81" w:rsidRPr="00E14F81" w:rsidRDefault="00E14F81" w:rsidP="00CE3205">
            <w:pPr>
              <w:rPr>
                <w:b/>
                <w:bCs/>
                <w:sz w:val="18"/>
                <w:szCs w:val="18"/>
              </w:rPr>
            </w:pPr>
            <w:r w:rsidRPr="00E14F81">
              <w:rPr>
                <w:b/>
                <w:bCs/>
                <w:sz w:val="18"/>
                <w:szCs w:val="18"/>
              </w:rPr>
              <w:t>Opdateret på hjemmeside</w:t>
            </w:r>
          </w:p>
        </w:tc>
      </w:tr>
      <w:tr w:rsidR="00E14F81" w14:paraId="310C7E12" w14:textId="77777777" w:rsidTr="00F65306">
        <w:trPr>
          <w:cantSplit/>
          <w:trHeight w:val="2965"/>
        </w:trPr>
        <w:tc>
          <w:tcPr>
            <w:tcW w:w="7372" w:type="dxa"/>
          </w:tcPr>
          <w:p w14:paraId="786437C9" w14:textId="22E7A9F4" w:rsidR="00DA35FA" w:rsidRDefault="00DA35FA" w:rsidP="00DA35FA">
            <w:r>
              <w:t>AMU-kode</w:t>
            </w:r>
            <w:r w:rsidR="0033569E">
              <w:t>r</w:t>
            </w:r>
            <w:r>
              <w:t xml:space="preserve"> rettet på følgende:</w:t>
            </w:r>
          </w:p>
          <w:p w14:paraId="69D24ED6" w14:textId="5A943296" w:rsidR="00DA35FA" w:rsidRDefault="00DA35FA" w:rsidP="00DA35FA">
            <w:pPr>
              <w:rPr>
                <w:i/>
                <w:iCs/>
              </w:rPr>
            </w:pPr>
            <w:r w:rsidRPr="00DA35FA">
              <w:rPr>
                <w:i/>
                <w:iCs/>
              </w:rPr>
              <w:t>49432</w:t>
            </w:r>
            <w:r>
              <w:rPr>
                <w:i/>
                <w:iCs/>
              </w:rPr>
              <w:t xml:space="preserve"> -</w:t>
            </w:r>
            <w:r w:rsidRPr="00DA35FA">
              <w:rPr>
                <w:i/>
                <w:iCs/>
              </w:rPr>
              <w:t> Beskæring 1</w:t>
            </w:r>
            <w:r>
              <w:t xml:space="preserve"> </w:t>
            </w:r>
            <w:r>
              <w:br/>
              <w:t xml:space="preserve">rettes til </w:t>
            </w:r>
            <w:r>
              <w:br/>
            </w:r>
            <w:r w:rsidRPr="00DA35FA">
              <w:rPr>
                <w:i/>
                <w:iCs/>
              </w:rPr>
              <w:t>23225 </w:t>
            </w:r>
            <w:r>
              <w:rPr>
                <w:i/>
                <w:iCs/>
              </w:rPr>
              <w:t xml:space="preserve">- </w:t>
            </w:r>
            <w:r w:rsidRPr="00DA35FA">
              <w:rPr>
                <w:i/>
                <w:iCs/>
              </w:rPr>
              <w:t>Beskæring 1</w:t>
            </w:r>
          </w:p>
          <w:p w14:paraId="026581EF" w14:textId="6168155E" w:rsidR="00DA35FA" w:rsidRDefault="00DA35FA" w:rsidP="00DA35FA">
            <w:r>
              <w:t>og</w:t>
            </w:r>
          </w:p>
          <w:p w14:paraId="3D13A8E5" w14:textId="268EF3FC" w:rsidR="00E14F81" w:rsidRDefault="00DA35FA" w:rsidP="00CE3205">
            <w:r w:rsidRPr="00DA35FA">
              <w:rPr>
                <w:i/>
                <w:iCs/>
              </w:rPr>
              <w:t>48063 </w:t>
            </w:r>
            <w:r>
              <w:rPr>
                <w:i/>
                <w:iCs/>
              </w:rPr>
              <w:t xml:space="preserve">- </w:t>
            </w:r>
            <w:r w:rsidRPr="00DA35FA">
              <w:rPr>
                <w:i/>
                <w:iCs/>
              </w:rPr>
              <w:t>Beskæring 2</w:t>
            </w:r>
            <w:r>
              <w:t xml:space="preserve"> </w:t>
            </w:r>
            <w:r>
              <w:br/>
              <w:t xml:space="preserve">rettes til </w:t>
            </w:r>
            <w:r>
              <w:br/>
            </w:r>
            <w:r w:rsidRPr="00DA35FA">
              <w:rPr>
                <w:i/>
                <w:iCs/>
              </w:rPr>
              <w:t>23226</w:t>
            </w:r>
            <w:r>
              <w:rPr>
                <w:i/>
                <w:iCs/>
              </w:rPr>
              <w:t xml:space="preserve"> -</w:t>
            </w:r>
            <w:r w:rsidRPr="00DA35FA">
              <w:rPr>
                <w:i/>
                <w:iCs/>
              </w:rPr>
              <w:t> Beskæring 2</w:t>
            </w:r>
          </w:p>
        </w:tc>
        <w:tc>
          <w:tcPr>
            <w:tcW w:w="1982" w:type="dxa"/>
          </w:tcPr>
          <w:p w14:paraId="36432146" w14:textId="186A48B4" w:rsidR="00E14F81" w:rsidRDefault="00DA35FA" w:rsidP="00CE3205">
            <w:r>
              <w:t>2. marts 2026</w:t>
            </w:r>
          </w:p>
        </w:tc>
        <w:tc>
          <w:tcPr>
            <w:tcW w:w="1136" w:type="dxa"/>
          </w:tcPr>
          <w:p w14:paraId="48604A3A" w14:textId="4F42E1F2" w:rsidR="00E14F81" w:rsidRDefault="00DA35FA" w:rsidP="00CE3205">
            <w:r>
              <w:t>Ja</w:t>
            </w:r>
          </w:p>
        </w:tc>
      </w:tr>
      <w:tr w:rsidR="00E14F81" w14:paraId="02CB9F80" w14:textId="77777777" w:rsidTr="00F65306">
        <w:trPr>
          <w:cantSplit/>
        </w:trPr>
        <w:tc>
          <w:tcPr>
            <w:tcW w:w="7372" w:type="dxa"/>
          </w:tcPr>
          <w:p w14:paraId="5BAB9528" w14:textId="2C6FCD9C" w:rsidR="0033569E" w:rsidRDefault="0033569E" w:rsidP="0033569E">
            <w:r>
              <w:t>AMU-koder rettet på følgende:</w:t>
            </w:r>
          </w:p>
          <w:p w14:paraId="0557D0CB" w14:textId="721EE6F3" w:rsidR="0033569E" w:rsidRDefault="0033569E" w:rsidP="00CE3205">
            <w:r>
              <w:t>49323 rettes til 21906</w:t>
            </w:r>
          </w:p>
          <w:p w14:paraId="7ADC078C" w14:textId="77777777" w:rsidR="0033569E" w:rsidRDefault="0033569E" w:rsidP="00CE3205">
            <w:r>
              <w:t xml:space="preserve">og </w:t>
            </w:r>
          </w:p>
          <w:p w14:paraId="02DCCBBB" w14:textId="77777777" w:rsidR="0033569E" w:rsidRDefault="0033569E" w:rsidP="00CE3205">
            <w:r>
              <w:t>49324 rettes til 21907</w:t>
            </w:r>
          </w:p>
          <w:p w14:paraId="79B3358F" w14:textId="19714D02" w:rsidR="0033569E" w:rsidRDefault="0033569E" w:rsidP="00CE3205">
            <w:r>
              <w:t>og</w:t>
            </w:r>
          </w:p>
          <w:p w14:paraId="474D3AB3" w14:textId="667FBB65" w:rsidR="0033569E" w:rsidRDefault="0033569E" w:rsidP="00CE3205">
            <w:r>
              <w:t>21984 rettes til 22567</w:t>
            </w:r>
          </w:p>
        </w:tc>
        <w:tc>
          <w:tcPr>
            <w:tcW w:w="1982" w:type="dxa"/>
          </w:tcPr>
          <w:p w14:paraId="78D1CDC6" w14:textId="3F57FE2A" w:rsidR="00E14F81" w:rsidRDefault="0033569E" w:rsidP="00CE3205">
            <w:r>
              <w:t>11. marts 2026</w:t>
            </w:r>
          </w:p>
        </w:tc>
        <w:tc>
          <w:tcPr>
            <w:tcW w:w="1136" w:type="dxa"/>
          </w:tcPr>
          <w:p w14:paraId="23D02296" w14:textId="7BFD1CD0" w:rsidR="00E14F81" w:rsidRDefault="0033569E" w:rsidP="00CE3205">
            <w:r>
              <w:t>Ja</w:t>
            </w:r>
          </w:p>
        </w:tc>
      </w:tr>
      <w:tr w:rsidR="00E14F81" w14:paraId="2BEDBA54" w14:textId="77777777" w:rsidTr="00F65306">
        <w:trPr>
          <w:cantSplit/>
        </w:trPr>
        <w:tc>
          <w:tcPr>
            <w:tcW w:w="7372" w:type="dxa"/>
          </w:tcPr>
          <w:p w14:paraId="53173264" w14:textId="77777777" w:rsidR="00B74B16" w:rsidRPr="00685B7D" w:rsidRDefault="00B74B16" w:rsidP="00B74B1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685B7D">
              <w:rPr>
                <w:rFonts w:asciiTheme="minorHAnsi" w:hAnsiTheme="minorHAnsi" w:cstheme="minorHAnsi"/>
              </w:rPr>
              <w:t xml:space="preserve">FKB-koder er fornyet på følgende: </w:t>
            </w:r>
          </w:p>
          <w:p w14:paraId="2FEE9CB8" w14:textId="67340E58" w:rsidR="00B74B16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hAnsiTheme="minorHAnsi" w:cstheme="minorHAnsi"/>
              </w:rPr>
              <w:br/>
            </w:r>
            <w:r w:rsidRPr="00685B7D">
              <w:rPr>
                <w:rFonts w:asciiTheme="minorHAnsi" w:eastAsia="Times New Roman" w:hAnsiTheme="minorHAnsi" w:cstheme="minorHAnsi"/>
              </w:rPr>
              <w:t xml:space="preserve">2280 rettes til 2523 </w:t>
            </w:r>
          </w:p>
          <w:p w14:paraId="25B60857" w14:textId="3FB30CA0" w:rsidR="00B74B16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496EA30B" w14:textId="77777777" w:rsidR="00E14F81" w:rsidRPr="00685B7D" w:rsidRDefault="00B74B16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 xml:space="preserve">2288 rettes til 2522 </w:t>
            </w:r>
          </w:p>
          <w:p w14:paraId="0BEE0784" w14:textId="346668BC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4430A4AB" w14:textId="77777777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2868 rettes til 2891</w:t>
            </w:r>
          </w:p>
          <w:p w14:paraId="22F68AE5" w14:textId="77777777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>og</w:t>
            </w:r>
          </w:p>
          <w:p w14:paraId="58B29E28" w14:textId="60E00086" w:rsidR="00685B7D" w:rsidRPr="00685B7D" w:rsidRDefault="00685B7D" w:rsidP="00B74B16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685B7D">
              <w:rPr>
                <w:rFonts w:asciiTheme="minorHAnsi" w:eastAsia="Times New Roman" w:hAnsiTheme="minorHAnsi" w:cstheme="minorHAnsi"/>
              </w:rPr>
              <w:t xml:space="preserve">2220 rettes til 2520  </w:t>
            </w:r>
          </w:p>
        </w:tc>
        <w:tc>
          <w:tcPr>
            <w:tcW w:w="1982" w:type="dxa"/>
          </w:tcPr>
          <w:p w14:paraId="576A4843" w14:textId="2BE56F5C" w:rsidR="00E14F81" w:rsidRDefault="009C5901" w:rsidP="00CE3205">
            <w:r>
              <w:t>7. april</w:t>
            </w:r>
            <w:r w:rsidR="00B74B16">
              <w:t xml:space="preserve"> 2026</w:t>
            </w:r>
          </w:p>
        </w:tc>
        <w:tc>
          <w:tcPr>
            <w:tcW w:w="1136" w:type="dxa"/>
          </w:tcPr>
          <w:p w14:paraId="23631A1E" w14:textId="2A14F8DD" w:rsidR="00E14F81" w:rsidRDefault="00685B7D" w:rsidP="00685B7D">
            <w:pPr>
              <w:jc w:val="both"/>
            </w:pPr>
            <w:r>
              <w:t>Ja</w:t>
            </w:r>
          </w:p>
        </w:tc>
      </w:tr>
      <w:tr w:rsidR="00E14F81" w14:paraId="6C90A043" w14:textId="77777777" w:rsidTr="00F65306">
        <w:trPr>
          <w:cantSplit/>
        </w:trPr>
        <w:tc>
          <w:tcPr>
            <w:tcW w:w="7372" w:type="dxa"/>
          </w:tcPr>
          <w:p w14:paraId="5A1202A7" w14:textId="4ABEA4A9" w:rsidR="00E14F81" w:rsidRPr="00685B7D" w:rsidRDefault="00F22E25" w:rsidP="00F22E25">
            <w:r w:rsidRPr="00F22E25">
              <w:t>AMU-kode rettet:</w:t>
            </w:r>
            <w:r>
              <w:br/>
            </w:r>
            <w:r w:rsidRPr="00F22E25">
              <w:br/>
              <w:t>29264 rettes til 49264</w:t>
            </w:r>
          </w:p>
        </w:tc>
        <w:tc>
          <w:tcPr>
            <w:tcW w:w="1982" w:type="dxa"/>
          </w:tcPr>
          <w:p w14:paraId="7FFCAE36" w14:textId="7A6B4F81" w:rsidR="00E14F81" w:rsidRDefault="00F22E25" w:rsidP="00CE3205">
            <w:r>
              <w:t>30. april</w:t>
            </w:r>
            <w:r w:rsidR="002B06BD">
              <w:t xml:space="preserve"> 2026</w:t>
            </w:r>
          </w:p>
        </w:tc>
        <w:tc>
          <w:tcPr>
            <w:tcW w:w="1136" w:type="dxa"/>
          </w:tcPr>
          <w:p w14:paraId="1BB43CE3" w14:textId="184444EE" w:rsidR="00E14F81" w:rsidRDefault="00F22E25" w:rsidP="00CE3205">
            <w:r>
              <w:t xml:space="preserve">Ja </w:t>
            </w:r>
          </w:p>
        </w:tc>
      </w:tr>
      <w:tr w:rsidR="00F43510" w14:paraId="54CE76FC" w14:textId="77777777" w:rsidTr="00F65306">
        <w:trPr>
          <w:cantSplit/>
        </w:trPr>
        <w:tc>
          <w:tcPr>
            <w:tcW w:w="7372" w:type="dxa"/>
          </w:tcPr>
          <w:p w14:paraId="41A84FF5" w14:textId="160EFF80" w:rsidR="00F43510" w:rsidRPr="00F43510" w:rsidRDefault="00F43510" w:rsidP="00F43510">
            <w:r>
              <w:rPr>
                <w:rFonts w:eastAsia="Times New Roman" w:cs="Times New Roman"/>
                <w:lang w:eastAsia="da-DK"/>
              </w:rPr>
              <w:t>Akademikoden 22445 føjes til a</w:t>
            </w:r>
            <w:r w:rsidRPr="00F43510">
              <w:rPr>
                <w:rFonts w:eastAsia="Times New Roman" w:cs="Times New Roman"/>
                <w:lang w:eastAsia="da-DK"/>
              </w:rPr>
              <w:t>kademikurset ”Bæredygtig forretningsforståelse”</w:t>
            </w:r>
            <w:r>
              <w:rPr>
                <w:rFonts w:eastAsia="Times New Roman" w:cs="Times New Roman"/>
                <w:lang w:eastAsia="da-DK"/>
              </w:rPr>
              <w:t xml:space="preserve"> (der også optræder på listen med koden </w:t>
            </w:r>
            <w:r w:rsidR="00F72ACE">
              <w:rPr>
                <w:rFonts w:eastAsia="Times New Roman" w:cs="Times New Roman"/>
                <w:lang w:eastAsia="da-DK"/>
              </w:rPr>
              <w:t>37975</w:t>
            </w:r>
            <w:r>
              <w:rPr>
                <w:rFonts w:eastAsia="Times New Roman" w:cs="Times New Roman"/>
                <w:lang w:eastAsia="da-DK"/>
              </w:rPr>
              <w:t>).</w:t>
            </w:r>
          </w:p>
        </w:tc>
        <w:tc>
          <w:tcPr>
            <w:tcW w:w="1982" w:type="dxa"/>
          </w:tcPr>
          <w:p w14:paraId="71103109" w14:textId="59B5BDCA" w:rsidR="00F43510" w:rsidRDefault="00F43510" w:rsidP="00F43510">
            <w:r>
              <w:t>15. juni 2026</w:t>
            </w:r>
          </w:p>
        </w:tc>
        <w:tc>
          <w:tcPr>
            <w:tcW w:w="1136" w:type="dxa"/>
          </w:tcPr>
          <w:p w14:paraId="1536079B" w14:textId="03CCD3C2" w:rsidR="00F43510" w:rsidRDefault="00F43510" w:rsidP="00F43510">
            <w:r>
              <w:t>Ja</w:t>
            </w:r>
          </w:p>
        </w:tc>
      </w:tr>
      <w:tr w:rsidR="0015528B" w14:paraId="2CB786EC" w14:textId="77777777" w:rsidTr="007F4D4B">
        <w:trPr>
          <w:cantSplit/>
          <w:trHeight w:val="1465"/>
        </w:trPr>
        <w:tc>
          <w:tcPr>
            <w:tcW w:w="7372" w:type="dxa"/>
          </w:tcPr>
          <w:p w14:paraId="69F39DBE" w14:textId="174534FC" w:rsidR="0015528B" w:rsidRDefault="0015528B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Følgende AMU-koder vil fremgå med to kursuskoder t.o.m. den 30.09.2026, hvor de oprindelige koder udløber:</w:t>
            </w:r>
          </w:p>
          <w:p w14:paraId="0B9E9F18" w14:textId="60175EC9" w:rsidR="0015528B" w:rsidRDefault="0015528B" w:rsidP="00F43510">
            <w:pPr>
              <w:rPr>
                <w:rFonts w:eastAsia="Times New Roman" w:cs="Times New Roman"/>
                <w:lang w:eastAsia="da-DK"/>
              </w:rPr>
            </w:pPr>
            <w:r w:rsidRPr="0015528B">
              <w:rPr>
                <w:rFonts w:eastAsia="Times New Roman" w:cs="Times New Roman"/>
                <w:lang w:eastAsia="da-DK"/>
              </w:rPr>
              <w:t>44373</w:t>
            </w:r>
            <w:r>
              <w:rPr>
                <w:rFonts w:eastAsia="Times New Roman" w:cs="Times New Roman"/>
                <w:lang w:eastAsia="da-DK"/>
              </w:rPr>
              <w:t xml:space="preserve"> rettes til </w:t>
            </w:r>
            <w:r w:rsidRPr="0015528B">
              <w:rPr>
                <w:rFonts w:eastAsia="Times New Roman" w:cs="Times New Roman"/>
                <w:lang w:eastAsia="da-DK"/>
              </w:rPr>
              <w:t>44373</w:t>
            </w:r>
            <w:r>
              <w:rPr>
                <w:rFonts w:eastAsia="Times New Roman" w:cs="Times New Roman"/>
                <w:lang w:eastAsia="da-DK"/>
              </w:rPr>
              <w:t xml:space="preserve"> / </w:t>
            </w:r>
            <w:r w:rsidRPr="0015528B">
              <w:rPr>
                <w:rFonts w:eastAsia="Times New Roman" w:cs="Times New Roman"/>
                <w:lang w:eastAsia="da-DK"/>
              </w:rPr>
              <w:t>23524</w:t>
            </w:r>
            <w:r>
              <w:rPr>
                <w:rFonts w:eastAsia="Times New Roman" w:cs="Times New Roman"/>
                <w:lang w:eastAsia="da-DK"/>
              </w:rPr>
              <w:br/>
            </w:r>
            <w:r w:rsidRPr="0015528B">
              <w:rPr>
                <w:rFonts w:eastAsia="Times New Roman" w:cs="Times New Roman"/>
                <w:lang w:eastAsia="da-DK"/>
              </w:rPr>
              <w:t>47217</w:t>
            </w:r>
            <w:r>
              <w:rPr>
                <w:rFonts w:eastAsia="Times New Roman" w:cs="Times New Roman"/>
                <w:lang w:eastAsia="da-DK"/>
              </w:rPr>
              <w:t xml:space="preserve"> rettes til </w:t>
            </w:r>
            <w:r w:rsidRPr="0015528B">
              <w:rPr>
                <w:rFonts w:eastAsia="Times New Roman" w:cs="Times New Roman"/>
                <w:lang w:eastAsia="da-DK"/>
              </w:rPr>
              <w:t>47217</w:t>
            </w:r>
            <w:r>
              <w:rPr>
                <w:rFonts w:eastAsia="Times New Roman" w:cs="Times New Roman"/>
                <w:lang w:eastAsia="da-DK"/>
              </w:rPr>
              <w:t xml:space="preserve"> / </w:t>
            </w:r>
            <w:r w:rsidRPr="0015528B">
              <w:rPr>
                <w:rFonts w:eastAsia="Times New Roman" w:cs="Times New Roman"/>
                <w:lang w:eastAsia="da-DK"/>
              </w:rPr>
              <w:t>23445</w:t>
            </w:r>
          </w:p>
        </w:tc>
        <w:tc>
          <w:tcPr>
            <w:tcW w:w="1982" w:type="dxa"/>
          </w:tcPr>
          <w:p w14:paraId="5F4A01A2" w14:textId="4CDD0D80" w:rsidR="0015528B" w:rsidRDefault="0015528B" w:rsidP="00F43510">
            <w:r>
              <w:t>22. juni 2026</w:t>
            </w:r>
          </w:p>
        </w:tc>
        <w:tc>
          <w:tcPr>
            <w:tcW w:w="1136" w:type="dxa"/>
          </w:tcPr>
          <w:p w14:paraId="352D7A3F" w14:textId="768AD2F9" w:rsidR="0015528B" w:rsidRDefault="0015528B" w:rsidP="00F43510">
            <w:r>
              <w:t>Ja</w:t>
            </w:r>
          </w:p>
        </w:tc>
      </w:tr>
      <w:tr w:rsidR="002B06BD" w14:paraId="4282D080" w14:textId="77777777" w:rsidTr="007F4D4B">
        <w:trPr>
          <w:cantSplit/>
          <w:trHeight w:val="1465"/>
        </w:trPr>
        <w:tc>
          <w:tcPr>
            <w:tcW w:w="7372" w:type="dxa"/>
          </w:tcPr>
          <w:p w14:paraId="30CA9B05" w14:textId="6BB6671B" w:rsidR="002B06BD" w:rsidRDefault="002B06BD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AMU-koder og kursustitler rettet på følgende:</w:t>
            </w:r>
          </w:p>
          <w:p w14:paraId="379AF3EB" w14:textId="77777777" w:rsidR="002B06BD" w:rsidRDefault="002B06BD" w:rsidP="002B06BD">
            <w:pPr>
              <w:rPr>
                <w:rFonts w:eastAsia="Times New Roman" w:cs="Times New Roman"/>
                <w:lang w:eastAsia="da-DK"/>
              </w:rPr>
            </w:pPr>
            <w:r w:rsidRPr="002B06BD">
              <w:rPr>
                <w:rFonts w:eastAsia="Times New Roman" w:cs="Times New Roman"/>
                <w:lang w:eastAsia="da-DK"/>
              </w:rPr>
              <w:t xml:space="preserve">21267 </w:t>
            </w:r>
            <w:r w:rsidRPr="002B06BD">
              <w:rPr>
                <w:rFonts w:eastAsia="Times New Roman" w:cs="Times New Roman"/>
                <w:i/>
                <w:iCs/>
                <w:lang w:eastAsia="da-DK"/>
              </w:rPr>
              <w:t>Anhugning og komplekse løfteopgaver 1</w:t>
            </w:r>
            <w:r w:rsidRPr="002B06BD">
              <w:rPr>
                <w:rFonts w:eastAsia="Times New Roman" w:cs="Times New Roman"/>
                <w:lang w:eastAsia="da-DK"/>
              </w:rPr>
              <w:t xml:space="preserve"> </w:t>
            </w:r>
            <w:r>
              <w:rPr>
                <w:rFonts w:eastAsia="Times New Roman" w:cs="Times New Roman"/>
                <w:lang w:eastAsia="da-DK"/>
              </w:rPr>
              <w:t xml:space="preserve">rettes til </w:t>
            </w:r>
            <w:r w:rsidRPr="002B06BD">
              <w:rPr>
                <w:rFonts w:eastAsia="Times New Roman" w:cs="Times New Roman"/>
                <w:lang w:eastAsia="da-DK"/>
              </w:rPr>
              <w:t>24179 Anhugning og riggeropgaver ved kranløft 1</w:t>
            </w:r>
          </w:p>
          <w:p w14:paraId="7F82CB04" w14:textId="6701E17D" w:rsidR="002B06BD" w:rsidRDefault="002B06BD" w:rsidP="002B06BD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og</w:t>
            </w:r>
          </w:p>
          <w:p w14:paraId="2A67243E" w14:textId="12B099DE" w:rsidR="002B06BD" w:rsidRDefault="002B06BD" w:rsidP="00F43510">
            <w:pPr>
              <w:rPr>
                <w:rFonts w:eastAsia="Times New Roman" w:cs="Times New Roman"/>
                <w:lang w:eastAsia="da-DK"/>
              </w:rPr>
            </w:pPr>
            <w:r w:rsidRPr="002B06BD">
              <w:rPr>
                <w:rFonts w:eastAsia="Times New Roman" w:cs="Times New Roman"/>
                <w:lang w:eastAsia="da-DK"/>
              </w:rPr>
              <w:t xml:space="preserve">21268 </w:t>
            </w:r>
            <w:r w:rsidRPr="002B06BD">
              <w:rPr>
                <w:rFonts w:eastAsia="Times New Roman" w:cs="Times New Roman"/>
                <w:i/>
                <w:iCs/>
                <w:lang w:eastAsia="da-DK"/>
              </w:rPr>
              <w:t>Anhugning og komplekse løfteopgaver 2</w:t>
            </w:r>
            <w:r w:rsidRPr="002B06BD">
              <w:rPr>
                <w:rFonts w:eastAsia="Times New Roman" w:cs="Times New Roman"/>
                <w:lang w:eastAsia="da-DK"/>
              </w:rPr>
              <w:t xml:space="preserve"> </w:t>
            </w:r>
            <w:r>
              <w:rPr>
                <w:rFonts w:eastAsia="Times New Roman" w:cs="Times New Roman"/>
                <w:lang w:eastAsia="da-DK"/>
              </w:rPr>
              <w:t xml:space="preserve">rettes til </w:t>
            </w:r>
            <w:r w:rsidRPr="002B06BD">
              <w:rPr>
                <w:rFonts w:eastAsia="Times New Roman" w:cs="Times New Roman"/>
                <w:lang w:eastAsia="da-DK"/>
              </w:rPr>
              <w:t>24180 Anhugning og riggeropgaver ved kranløft 2  </w:t>
            </w:r>
          </w:p>
        </w:tc>
        <w:tc>
          <w:tcPr>
            <w:tcW w:w="1982" w:type="dxa"/>
          </w:tcPr>
          <w:p w14:paraId="51E635E4" w14:textId="5BB1913B" w:rsidR="002B06BD" w:rsidRDefault="002B06BD" w:rsidP="00F43510">
            <w:r>
              <w:t>12. august 2026</w:t>
            </w:r>
          </w:p>
        </w:tc>
        <w:tc>
          <w:tcPr>
            <w:tcW w:w="1136" w:type="dxa"/>
          </w:tcPr>
          <w:p w14:paraId="07AE3DBA" w14:textId="7231A245" w:rsidR="002B06BD" w:rsidRDefault="002B06BD" w:rsidP="00F43510">
            <w:r>
              <w:t xml:space="preserve">Ja </w:t>
            </w:r>
          </w:p>
        </w:tc>
      </w:tr>
      <w:tr w:rsidR="005C24C9" w14:paraId="61755647" w14:textId="77777777" w:rsidTr="007F4D4B">
        <w:trPr>
          <w:cantSplit/>
          <w:trHeight w:val="1465"/>
        </w:trPr>
        <w:tc>
          <w:tcPr>
            <w:tcW w:w="7372" w:type="dxa"/>
          </w:tcPr>
          <w:p w14:paraId="5B2CD3C5" w14:textId="1B637B82" w:rsidR="005C24C9" w:rsidRP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>Nedenstående AMU-koder nedlægges i løbet af 2026, og i overgangsperioden fremgår den nye kode</w:t>
            </w:r>
            <w:r w:rsidR="00C35833">
              <w:rPr>
                <w:rFonts w:eastAsia="Times New Roman" w:cs="Times New Roman"/>
                <w:lang w:eastAsia="da-DK"/>
              </w:rPr>
              <w:t xml:space="preserve"> sammen med den gældende kode på positivlisten</w:t>
            </w:r>
            <w:r>
              <w:rPr>
                <w:rFonts w:eastAsia="Times New Roman" w:cs="Times New Roman"/>
                <w:lang w:eastAsia="da-DK"/>
              </w:rPr>
              <w:t>:</w:t>
            </w:r>
            <w:r>
              <w:rPr>
                <w:rFonts w:eastAsia="Times New Roman" w:cs="Times New Roman"/>
                <w:lang w:eastAsia="da-DK"/>
              </w:rPr>
              <w:br/>
            </w:r>
            <w:r>
              <w:rPr>
                <w:rFonts w:eastAsia="Times New Roman" w:cs="Times New Roman"/>
                <w:lang w:eastAsia="da-DK"/>
              </w:rPr>
              <w:br/>
            </w:r>
            <w:r w:rsidRPr="005C24C9">
              <w:rPr>
                <w:rFonts w:eastAsia="Times New Roman" w:cs="Times New Roman"/>
                <w:lang w:eastAsia="da-DK"/>
              </w:rPr>
              <w:t xml:space="preserve">47215 rettes til </w:t>
            </w:r>
            <w:r w:rsidR="00CD5751">
              <w:rPr>
                <w:rFonts w:eastAsia="Times New Roman" w:cs="Times New Roman"/>
                <w:lang w:eastAsia="da-DK"/>
              </w:rPr>
              <w:t>23443</w:t>
            </w:r>
            <w:r w:rsidRPr="005C24C9">
              <w:rPr>
                <w:rFonts w:eastAsia="Times New Roman" w:cs="Times New Roman"/>
                <w:lang w:eastAsia="da-DK"/>
              </w:rPr>
              <w:t xml:space="preserve"> (gældende fra 30.09.2026)</w:t>
            </w:r>
          </w:p>
          <w:p w14:paraId="3FCA81C0" w14:textId="2796C98F" w:rsidR="005C24C9" w:rsidRP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 w:rsidRPr="005C24C9">
              <w:rPr>
                <w:rFonts w:eastAsia="Times New Roman" w:cs="Times New Roman"/>
                <w:lang w:eastAsia="da-DK"/>
              </w:rPr>
              <w:t>og</w:t>
            </w:r>
          </w:p>
          <w:p w14:paraId="7048AEAD" w14:textId="2BE565D7" w:rsidR="005C24C9" w:rsidRDefault="005C24C9" w:rsidP="00F43510">
            <w:pPr>
              <w:rPr>
                <w:rFonts w:eastAsia="Times New Roman" w:cs="Times New Roman"/>
                <w:lang w:eastAsia="da-DK"/>
              </w:rPr>
            </w:pPr>
            <w:r w:rsidRPr="005C24C9">
              <w:rPr>
                <w:rFonts w:eastAsia="Times New Roman" w:cs="Times New Roman"/>
                <w:lang w:eastAsia="da-DK"/>
              </w:rPr>
              <w:t xml:space="preserve">40750 rettes til </w:t>
            </w:r>
            <w:r w:rsidR="00CD5751">
              <w:rPr>
                <w:rFonts w:eastAsia="Times New Roman" w:cs="Times New Roman"/>
                <w:lang w:eastAsia="da-DK"/>
              </w:rPr>
              <w:t>23443</w:t>
            </w:r>
            <w:r w:rsidRPr="005C24C9">
              <w:rPr>
                <w:rFonts w:eastAsia="Times New Roman" w:cs="Times New Roman"/>
                <w:lang w:eastAsia="da-DK"/>
              </w:rPr>
              <w:t xml:space="preserve"> (gældende fra 31.12.2026)</w:t>
            </w:r>
          </w:p>
          <w:p w14:paraId="6BFE5976" w14:textId="78980EBA" w:rsidR="005C24C9" w:rsidRPr="005C24C9" w:rsidRDefault="00C35833" w:rsidP="00F43510">
            <w:pPr>
              <w:rPr>
                <w:rFonts w:eastAsia="Times New Roman" w:cs="Times New Roman"/>
                <w:b/>
                <w:bCs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 xml:space="preserve">Herudover nedlægges kurset </w:t>
            </w:r>
            <w:r w:rsidRPr="00C35833">
              <w:rPr>
                <w:rFonts w:eastAsia="Times New Roman" w:cs="Times New Roman"/>
                <w:i/>
                <w:iCs/>
                <w:lang w:eastAsia="da-DK"/>
              </w:rPr>
              <w:t>Bearbejdning af data fra informationsindsamling</w:t>
            </w:r>
            <w:r w:rsidR="005C24C9">
              <w:rPr>
                <w:rFonts w:eastAsia="Times New Roman" w:cs="Times New Roman"/>
                <w:lang w:eastAsia="da-DK"/>
              </w:rPr>
              <w:t xml:space="preserve"> </w:t>
            </w:r>
            <w:r w:rsidRPr="00C35833">
              <w:rPr>
                <w:rFonts w:eastAsia="Times New Roman" w:cs="Times New Roman"/>
                <w:lang w:eastAsia="da-DK"/>
              </w:rPr>
              <w:t>(</w:t>
            </w:r>
            <w:r>
              <w:rPr>
                <w:rFonts w:eastAsia="Times New Roman" w:cs="Times New Roman"/>
                <w:lang w:eastAsia="da-DK"/>
              </w:rPr>
              <w:t xml:space="preserve">AMU-kode </w:t>
            </w:r>
            <w:r w:rsidRPr="00C35833">
              <w:rPr>
                <w:rFonts w:eastAsia="Times New Roman" w:cs="Times New Roman"/>
                <w:lang w:eastAsia="da-DK"/>
              </w:rPr>
              <w:t>40414)</w:t>
            </w:r>
            <w:r>
              <w:rPr>
                <w:rFonts w:eastAsia="Times New Roman" w:cs="Times New Roman"/>
                <w:lang w:eastAsia="da-DK"/>
              </w:rPr>
              <w:t xml:space="preserve"> den 31.12.2026, og den kommende erstatning </w:t>
            </w:r>
            <w:r w:rsidRPr="00C35833">
              <w:rPr>
                <w:rFonts w:eastAsia="Times New Roman" w:cs="Times New Roman"/>
                <w:lang w:eastAsia="da-DK"/>
              </w:rPr>
              <w:t>(</w:t>
            </w:r>
            <w:r w:rsidRPr="00C35833">
              <w:rPr>
                <w:rFonts w:eastAsia="Times New Roman" w:cs="Times New Roman"/>
                <w:i/>
                <w:iCs/>
                <w:lang w:eastAsia="da-DK"/>
              </w:rPr>
              <w:t>Brug af indsamlet data i praksis</w:t>
            </w:r>
            <w:r w:rsidRPr="00C35833">
              <w:rPr>
                <w:rFonts w:eastAsia="Times New Roman" w:cs="Times New Roman"/>
                <w:lang w:eastAsia="da-DK"/>
              </w:rPr>
              <w:t>, 23446)</w:t>
            </w:r>
            <w:r>
              <w:rPr>
                <w:rFonts w:eastAsia="Times New Roman" w:cs="Times New Roman"/>
                <w:lang w:eastAsia="da-DK"/>
              </w:rPr>
              <w:t xml:space="preserve"> vil fremgå sammen med det gældende kursus i overgangsperioden. </w:t>
            </w:r>
          </w:p>
        </w:tc>
        <w:tc>
          <w:tcPr>
            <w:tcW w:w="1982" w:type="dxa"/>
          </w:tcPr>
          <w:p w14:paraId="17BAFDA1" w14:textId="3FE4BCB8" w:rsidR="005C24C9" w:rsidRDefault="002D7DDB" w:rsidP="00F43510">
            <w:r>
              <w:t>17. august 2026</w:t>
            </w:r>
          </w:p>
        </w:tc>
        <w:tc>
          <w:tcPr>
            <w:tcW w:w="1136" w:type="dxa"/>
          </w:tcPr>
          <w:p w14:paraId="7BA0C368" w14:textId="336BE1D8" w:rsidR="005C24C9" w:rsidRDefault="002D7DDB" w:rsidP="00F43510">
            <w:r>
              <w:t>Ja</w:t>
            </w:r>
          </w:p>
        </w:tc>
      </w:tr>
      <w:tr w:rsidR="002D7DDB" w14:paraId="58F20476" w14:textId="77777777" w:rsidTr="007F4D4B">
        <w:trPr>
          <w:cantSplit/>
          <w:trHeight w:val="1465"/>
        </w:trPr>
        <w:tc>
          <w:tcPr>
            <w:tcW w:w="7372" w:type="dxa"/>
          </w:tcPr>
          <w:p w14:paraId="41AA94CC" w14:textId="57987CCD" w:rsidR="002D7DDB" w:rsidRDefault="002D7DDB" w:rsidP="00F43510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 xml:space="preserve">Varigheden for nedenstående kurser er tilrettet: </w:t>
            </w:r>
          </w:p>
          <w:tbl>
            <w:tblPr>
              <w:tblW w:w="852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Description w:val="#AltTextNotRequired"/>
            </w:tblPr>
            <w:tblGrid>
              <w:gridCol w:w="1137"/>
              <w:gridCol w:w="1011"/>
              <w:gridCol w:w="6379"/>
            </w:tblGrid>
            <w:tr w:rsidR="002D7DDB" w:rsidRPr="0061614A" w14:paraId="3D9E129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53BF00" w14:textId="77777777" w:rsidR="002D7DDB" w:rsidRPr="00F73976" w:rsidRDefault="002D7DDB" w:rsidP="002D7DDB">
                  <w:pPr>
                    <w:spacing w:after="0" w:line="240" w:lineRule="auto"/>
                    <w:rPr>
                      <w:b/>
                      <w:sz w:val="16"/>
                    </w:rPr>
                  </w:pPr>
                  <w:r w:rsidRPr="00F73976">
                    <w:rPr>
                      <w:b/>
                      <w:sz w:val="16"/>
                    </w:rPr>
                    <w:t>Varighed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D3217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  <w:t>AMU-kode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3B8A4FB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rFonts w:eastAsia="Times New Roman" w:cs="Times New Roman"/>
                      <w:b/>
                      <w:color w:val="000000"/>
                      <w:sz w:val="18"/>
                      <w:szCs w:val="18"/>
                      <w:lang w:eastAsia="da-DK"/>
                    </w:rPr>
                    <w:t>Titel på kursus</w:t>
                  </w:r>
                </w:p>
              </w:tc>
            </w:tr>
            <w:tr w:rsidR="002D7DDB" w:rsidRPr="0061614A" w14:paraId="1605709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3C09C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50698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20801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EDC75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Affaldshåndtering, ejendomsservice - modul 1</w:t>
                  </w:r>
                </w:p>
              </w:tc>
            </w:tr>
            <w:tr w:rsidR="002D7DDB" w:rsidRPr="0061614A" w14:paraId="4445F29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BDCAE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1D6BD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20802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0BED6D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Affaldshåndtering, ejendomsservice - modul 2</w:t>
                  </w:r>
                </w:p>
              </w:tc>
            </w:tr>
            <w:tr w:rsidR="002D7DDB" w:rsidRPr="0061614A" w14:paraId="228BC99B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7872EE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9DDF9C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21979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3C39DD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2D85B56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C1FA20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7A58E0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21992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5461AF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0845515D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D8CD5F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EF8F1E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22036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659D03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36EEE67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64F0505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0807F6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22037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CA4BCE1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7E5DCC75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0D648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D5CF4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77DC0E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Ejendomsdrift - modul 1, forebyggelse af skader mv</w:t>
                  </w:r>
                </w:p>
              </w:tc>
            </w:tr>
            <w:tr w:rsidR="002D7DDB" w:rsidRPr="0061614A" w14:paraId="05C9DD5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79985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D63AE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22504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39EFFD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Ejedomsdrift - modul, budgettering</w:t>
                  </w:r>
                </w:p>
              </w:tc>
            </w:tr>
            <w:tr w:rsidR="002D7DDB" w:rsidRPr="0061614A" w14:paraId="3DB3DA28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C3CD3E1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4993BF3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22505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59DB19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Ejendomsdrift - modul 3, byggesagsforløb</w:t>
                  </w:r>
                </w:p>
              </w:tc>
            </w:tr>
            <w:tr w:rsidR="002D7DDB" w:rsidRPr="0061614A" w14:paraId="4AE4360E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7C50FC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27,5 → 9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FAA6E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22577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E09C9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Rengøringshygiejne </w:t>
                  </w:r>
                </w:p>
              </w:tc>
            </w:tr>
            <w:tr w:rsidR="002D7DDB" w:rsidRPr="0061614A" w14:paraId="3E35FAAA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FFA91D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B9243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44853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AF46A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Kommunikation og konflikthåndtering - service</w:t>
                  </w:r>
                </w:p>
              </w:tc>
            </w:tr>
            <w:tr w:rsidR="002D7DDB" w:rsidRPr="0061614A" w14:paraId="0C734EEE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7DE139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DA34F4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44997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D25C13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Inderegulering af ventilations- og klimaanlæg</w:t>
                  </w:r>
                </w:p>
              </w:tc>
            </w:tr>
            <w:tr w:rsidR="002D7DDB" w:rsidRPr="0061614A" w14:paraId="6B915C69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A7A70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30 → 10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0C0661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45571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019DF1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Fagunderstøttende dansk som andetsprog for F/I</w:t>
                  </w:r>
                </w:p>
              </w:tc>
            </w:tr>
            <w:tr w:rsidR="002D7DDB" w:rsidRPr="0061614A" w14:paraId="25F73B36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293122B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F2CD65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47293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6285FF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E-mail til jobbrug </w:t>
                  </w:r>
                </w:p>
              </w:tc>
            </w:tr>
            <w:tr w:rsidR="002D7DDB" w:rsidRPr="0061614A" w14:paraId="57EAC29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8A7595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14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71B2676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48575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79F5E2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Ejendommens installationer, ejendomsservice</w:t>
                  </w:r>
                </w:p>
              </w:tc>
            </w:tr>
            <w:tr w:rsidR="002D7DDB" w:rsidRPr="0061614A" w14:paraId="231E065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439352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6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1B9593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48579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3EA0350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Drift af varmeanlæg, ejendomsservice</w:t>
                  </w:r>
                </w:p>
              </w:tc>
            </w:tr>
            <w:tr w:rsidR="002D7DDB" w:rsidRPr="0061614A" w14:paraId="3372645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1E4F63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7C67CF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B3DEA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Miljø- og energioptimering 1, ejendomsservice</w:t>
                  </w:r>
                </w:p>
              </w:tc>
            </w:tr>
            <w:tr w:rsidR="002D7DDB" w:rsidRPr="0061614A" w14:paraId="38BC7881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815BF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B1E93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48581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34C148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Miljø- og energioptimering 2, ejendomsservice</w:t>
                  </w:r>
                </w:p>
              </w:tc>
            </w:tr>
            <w:tr w:rsidR="002D7DDB" w:rsidRPr="0061614A" w14:paraId="643ED312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67B13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26 → 5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205BE2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48582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15DBD9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Indeklima og ventilationsanlæg, ejendomsservice</w:t>
                  </w:r>
                </w:p>
              </w:tc>
            </w:tr>
            <w:tr w:rsidR="002D7DDB" w:rsidRPr="0061614A" w14:paraId="0273D7F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934407D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6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49AEB4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49285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640E3E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Vinduespudsning</w:t>
                  </w:r>
                </w:p>
              </w:tc>
            </w:tr>
            <w:tr w:rsidR="002D7DDB" w:rsidRPr="0061614A" w14:paraId="53BD0134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318177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10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3407E6F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49326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C3F4EC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Daglig erhvervsrengøring</w:t>
                  </w:r>
                </w:p>
              </w:tc>
            </w:tr>
            <w:tr w:rsidR="002D7DDB" w:rsidRPr="0061614A" w14:paraId="34C39693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E3FFA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30 → 20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D2B83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3F262C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Daglig erhvervsrengøring for F/I</w:t>
                  </w:r>
                </w:p>
              </w:tc>
            </w:tr>
            <w:tr w:rsidR="002D7DDB" w:rsidRPr="0061614A" w14:paraId="07F61CE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E746709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2A191B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B611F2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</w:t>
                  </w:r>
                </w:p>
              </w:tc>
            </w:tr>
            <w:tr w:rsidR="002D7DDB" w:rsidRPr="0061614A" w14:paraId="3E3E5F7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7BF80B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8B8D7A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49349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636C55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</w:t>
                  </w:r>
                </w:p>
              </w:tc>
            </w:tr>
            <w:tr w:rsidR="002D7DDB" w:rsidRPr="0061614A" w14:paraId="5A8F1A1F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E2556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3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AF2B764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725E0E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Materialekendskab og rengøringskemi</w:t>
                  </w:r>
                </w:p>
              </w:tc>
            </w:tr>
            <w:tr w:rsidR="002D7DDB" w:rsidRPr="0061614A" w14:paraId="585C7917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EEA0BB3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3CFB63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49352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28DE379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Rengøringsudstyr og -metoder</w:t>
                  </w:r>
                </w:p>
              </w:tc>
            </w:tr>
            <w:tr w:rsidR="002D7DDB" w:rsidRPr="0061614A" w14:paraId="0247A61D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9E42EA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87A09DC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49353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CD92AB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Hygiejne på skoler og institutioner</w:t>
                  </w:r>
                </w:p>
              </w:tc>
            </w:tr>
            <w:tr w:rsidR="002D7DDB" w:rsidRPr="0061614A" w14:paraId="684B38F1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1BC69E6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375B5A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49354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B8380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Hospitalshygiejne</w:t>
                  </w:r>
                </w:p>
              </w:tc>
            </w:tr>
            <w:tr w:rsidR="002D7DDB" w:rsidRPr="0061614A" w14:paraId="6647ECA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8D456CF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5131432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sz w:val="18"/>
                      <w:szCs w:val="18"/>
                      <w:lang w:eastAsia="da-DK"/>
                    </w:rPr>
                    <w:t>49355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7FAA99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Personlig planlægning af rengøringsarbejdet</w:t>
                  </w:r>
                </w:p>
              </w:tc>
            </w:tr>
            <w:tr w:rsidR="002D7DDB" w:rsidRPr="0061614A" w14:paraId="783C7C03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04DA4F1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DBDA43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49360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F50C25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 xml:space="preserve">Måling og vurdering af rengøringskvalitet </w:t>
                  </w:r>
                </w:p>
              </w:tc>
            </w:tr>
            <w:tr w:rsidR="002D7DDB" w:rsidRPr="0061614A" w14:paraId="1759891B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36E7B52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4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07DD8ED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49366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F7B14B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Arbejdsmiljø og førstehjælp ved rengøringsarbejdet</w:t>
                  </w:r>
                </w:p>
              </w:tc>
            </w:tr>
            <w:tr w:rsidR="002D7DDB" w:rsidRPr="0061614A" w14:paraId="0EE80660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ED7D64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1F04218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924414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Ergonomi ved rengøringsarbejdet</w:t>
                  </w:r>
                </w:p>
              </w:tc>
            </w:tr>
            <w:tr w:rsidR="002D7DDB" w:rsidRPr="0061614A" w14:paraId="75222948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494758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42FD31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49368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8F8355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Service i rengøringsarbejdet</w:t>
                  </w:r>
                </w:p>
              </w:tc>
            </w:tr>
            <w:tr w:rsidR="002D7DDB" w:rsidRPr="0061614A" w14:paraId="6F77C4A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6AC96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18 → 2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167D307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49368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71799E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Service i rengøringsarbejdet</w:t>
                  </w:r>
                </w:p>
              </w:tc>
            </w:tr>
            <w:tr w:rsidR="002D7DDB" w:rsidRPr="0061614A" w14:paraId="2F4F761C" w14:textId="77777777" w:rsidTr="00B54257">
              <w:trPr>
                <w:cantSplit/>
                <w:trHeight w:val="300"/>
              </w:trPr>
              <w:tc>
                <w:tcPr>
                  <w:tcW w:w="11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0C0FC8F" w14:textId="77777777" w:rsidR="002D7DDB" w:rsidRPr="00F73976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bCs/>
                      <w:sz w:val="18"/>
                      <w:szCs w:val="18"/>
                      <w:lang w:eastAsia="da-DK"/>
                    </w:rPr>
                  </w:pPr>
                  <w:r w:rsidRPr="00F73976">
                    <w:rPr>
                      <w:bCs/>
                      <w:sz w:val="16"/>
                    </w:rPr>
                    <w:t>28 → 1 dage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6A5E060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49789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49DA855" w14:textId="77777777" w:rsidR="002D7DDB" w:rsidRPr="0061614A" w:rsidRDefault="002D7DDB" w:rsidP="002D7DDB">
                  <w:pPr>
                    <w:spacing w:after="0" w:line="240" w:lineRule="auto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</w:pPr>
                  <w:r w:rsidRPr="0061614A"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da-DK"/>
                    </w:rPr>
                    <w:t>Grundlæggende rengøringshygiejne, del 2</w:t>
                  </w:r>
                </w:p>
              </w:tc>
            </w:tr>
          </w:tbl>
          <w:p w14:paraId="7678AA0B" w14:textId="77777777" w:rsidR="002D7DDB" w:rsidRDefault="002D7DDB" w:rsidP="00F43510">
            <w:pPr>
              <w:rPr>
                <w:rFonts w:eastAsia="Times New Roman" w:cs="Times New Roman"/>
                <w:lang w:eastAsia="da-DK"/>
              </w:rPr>
            </w:pPr>
          </w:p>
        </w:tc>
        <w:tc>
          <w:tcPr>
            <w:tcW w:w="1982" w:type="dxa"/>
          </w:tcPr>
          <w:p w14:paraId="0E204C54" w14:textId="36A94D90" w:rsidR="002D7DDB" w:rsidRDefault="002D7DDB" w:rsidP="00F43510">
            <w:r>
              <w:t>30. september</w:t>
            </w:r>
          </w:p>
        </w:tc>
        <w:tc>
          <w:tcPr>
            <w:tcW w:w="1136" w:type="dxa"/>
          </w:tcPr>
          <w:p w14:paraId="081CEE63" w14:textId="582AC481" w:rsidR="002D7DDB" w:rsidRDefault="002D7DDB" w:rsidP="00F43510">
            <w:r>
              <w:t xml:space="preserve">Ja </w:t>
            </w:r>
          </w:p>
        </w:tc>
      </w:tr>
      <w:tr w:rsidR="00CD5751" w14:paraId="653B70E4" w14:textId="77777777" w:rsidTr="007F4D4B">
        <w:trPr>
          <w:cantSplit/>
          <w:trHeight w:val="1465"/>
        </w:trPr>
        <w:tc>
          <w:tcPr>
            <w:tcW w:w="7372" w:type="dxa"/>
          </w:tcPr>
          <w:p w14:paraId="68BA4C83" w14:textId="44A7D294" w:rsidR="00CD5751" w:rsidRDefault="00CD5751" w:rsidP="00CD5751">
            <w:r>
              <w:t>Følgende rettes til:</w:t>
            </w:r>
          </w:p>
          <w:p w14:paraId="6447891E" w14:textId="4359E834" w:rsidR="00CD5751" w:rsidRDefault="00CD5751" w:rsidP="00CD5751">
            <w:pPr>
              <w:rPr>
                <w:b/>
                <w:bCs/>
              </w:rPr>
            </w:pPr>
            <w:r w:rsidRPr="00EE4CEE">
              <w:rPr>
                <w:b/>
                <w:bCs/>
              </w:rPr>
              <w:t xml:space="preserve">47215 </w:t>
            </w:r>
            <w:r w:rsidR="000638B6" w:rsidRPr="000638B6">
              <w:rPr>
                <w:b/>
                <w:bCs/>
              </w:rPr>
              <w:t xml:space="preserve">Opstillinger af layout i tekst </w:t>
            </w:r>
            <w:r w:rsidRPr="00EE4CEE">
              <w:t>nedlægges 30</w:t>
            </w:r>
            <w:r>
              <w:t xml:space="preserve">.09.2026 og erstattes af </w:t>
            </w:r>
            <w:r w:rsidRPr="00EE4CEE">
              <w:rPr>
                <w:b/>
                <w:bCs/>
              </w:rPr>
              <w:t>23444 Opstillinger og layout i tekst</w:t>
            </w:r>
            <w:r>
              <w:rPr>
                <w:b/>
                <w:bCs/>
              </w:rPr>
              <w:t>.</w:t>
            </w:r>
          </w:p>
          <w:p w14:paraId="7C2B08DE" w14:textId="6361B760" w:rsidR="00CD5751" w:rsidRDefault="00CD5751" w:rsidP="00CD5751">
            <w:r>
              <w:t>AMU-kode</w:t>
            </w:r>
            <w:r w:rsidRPr="00CD5751">
              <w:rPr>
                <w:b/>
                <w:bCs/>
              </w:rPr>
              <w:t xml:space="preserve"> </w:t>
            </w:r>
            <w:r w:rsidRPr="00CD5751">
              <w:t>40750</w:t>
            </w:r>
            <w:r w:rsidRPr="00CD5751">
              <w:rPr>
                <w:b/>
                <w:bCs/>
              </w:rPr>
              <w:t xml:space="preserve"> </w:t>
            </w:r>
            <w:r w:rsidRPr="00CD5751">
              <w:t>rettes til</w:t>
            </w:r>
            <w:r>
              <w:t xml:space="preserve"> </w:t>
            </w:r>
            <w:r w:rsidRPr="00CD5751">
              <w:t>23443.</w:t>
            </w:r>
          </w:p>
          <w:p w14:paraId="5ED78790" w14:textId="7CEC5786" w:rsidR="007325DC" w:rsidRDefault="007325DC" w:rsidP="00CD5751">
            <w:pPr>
              <w:rPr>
                <w:rFonts w:eastAsia="Times New Roman" w:cs="Times New Roman"/>
                <w:lang w:eastAsia="da-DK"/>
              </w:rPr>
            </w:pPr>
            <w:r>
              <w:rPr>
                <w:rFonts w:eastAsia="Times New Roman" w:cs="Times New Roman"/>
                <w:lang w:eastAsia="da-DK"/>
              </w:rPr>
              <w:t xml:space="preserve">Kurset </w:t>
            </w:r>
            <w:r w:rsidRPr="007325DC">
              <w:rPr>
                <w:rFonts w:eastAsia="Times New Roman" w:cs="Times New Roman"/>
                <w:b/>
                <w:bCs/>
                <w:lang w:eastAsia="da-DK"/>
              </w:rPr>
              <w:t>40414 Bearbejdning af data fra informationsindsamling</w:t>
            </w:r>
            <w:r>
              <w:rPr>
                <w:rFonts w:eastAsia="Times New Roman" w:cs="Times New Roman"/>
                <w:lang w:eastAsia="da-DK"/>
              </w:rPr>
              <w:t xml:space="preserve"> nedlægges først den 31.12.2026 og rettes derfor tilbage til det gældende kursus </w:t>
            </w:r>
            <w:r w:rsidRPr="007325DC">
              <w:rPr>
                <w:rFonts w:eastAsia="Times New Roman" w:cs="Times New Roman"/>
                <w:b/>
                <w:bCs/>
                <w:lang w:eastAsia="da-DK"/>
              </w:rPr>
              <w:t>23446 Brug af indsamlet data i praksis</w:t>
            </w:r>
            <w:r>
              <w:rPr>
                <w:rFonts w:eastAsia="Times New Roman" w:cs="Times New Roman"/>
                <w:lang w:eastAsia="da-DK"/>
              </w:rPr>
              <w:t xml:space="preserve">, som alene vil fremgå indtil udløb ultimo december. </w:t>
            </w:r>
          </w:p>
          <w:p w14:paraId="5FD5ECEF" w14:textId="6136A012" w:rsidR="007325DC" w:rsidRDefault="007325DC" w:rsidP="00CD5751">
            <w:r>
              <w:t xml:space="preserve">AMU-kode </w:t>
            </w:r>
            <w:r w:rsidRPr="007325DC">
              <w:t xml:space="preserve">44373 </w:t>
            </w:r>
            <w:r>
              <w:t xml:space="preserve">udløber 30.09.2026 og erstattes af </w:t>
            </w:r>
            <w:r w:rsidRPr="007325DC">
              <w:t>23524</w:t>
            </w:r>
            <w:r>
              <w:t>.</w:t>
            </w:r>
          </w:p>
          <w:p w14:paraId="4111F04E" w14:textId="6A42A674" w:rsidR="00CD5751" w:rsidRPr="000F12C1" w:rsidRDefault="007325DC" w:rsidP="00F43510">
            <w:r>
              <w:t xml:space="preserve">AMU-kode </w:t>
            </w:r>
            <w:r w:rsidRPr="007325DC">
              <w:t>47217</w:t>
            </w:r>
            <w:r>
              <w:t xml:space="preserve"> udløber 30.09.2026 og erstattes af </w:t>
            </w:r>
            <w:r w:rsidRPr="007325DC">
              <w:t>23445</w:t>
            </w:r>
            <w:r>
              <w:t>.</w:t>
            </w:r>
          </w:p>
        </w:tc>
        <w:tc>
          <w:tcPr>
            <w:tcW w:w="1982" w:type="dxa"/>
          </w:tcPr>
          <w:p w14:paraId="683CB647" w14:textId="5359DC54" w:rsidR="00CD5751" w:rsidRDefault="00CD5751" w:rsidP="00F43510">
            <w:r>
              <w:t>30. september</w:t>
            </w:r>
          </w:p>
        </w:tc>
        <w:tc>
          <w:tcPr>
            <w:tcW w:w="1136" w:type="dxa"/>
          </w:tcPr>
          <w:p w14:paraId="7C29A8BE" w14:textId="2A223C01" w:rsidR="00CD5751" w:rsidRDefault="00CD5751" w:rsidP="00F43510">
            <w:r>
              <w:t>Ja</w:t>
            </w:r>
          </w:p>
        </w:tc>
      </w:tr>
      <w:tr w:rsidR="0058377C" w14:paraId="62AD0036" w14:textId="77777777" w:rsidTr="007F4D4B">
        <w:trPr>
          <w:cantSplit/>
          <w:trHeight w:val="1465"/>
        </w:trPr>
        <w:tc>
          <w:tcPr>
            <w:tcW w:w="7372" w:type="dxa"/>
          </w:tcPr>
          <w:p w14:paraId="508D8906" w14:textId="55551A34" w:rsidR="0058377C" w:rsidRDefault="0058377C" w:rsidP="00CD5751">
            <w:r>
              <w:t>Kursusvarigheden for alle kurser under erhvervsgruppen ”</w:t>
            </w:r>
            <w:r w:rsidRPr="0058377C">
              <w:rPr>
                <w:b/>
                <w:bCs/>
              </w:rPr>
              <w:t>Rengøring, ejendomsservice og renovation</w:t>
            </w:r>
            <w:r>
              <w:t>” tilrettes i Word- og PDF-format af listen, så de lig kursusvarigheden i Excel-versionen af den seneste udgave af positivlisten, hvor den korrekte varighed af erhvervsgruppens kurser fremgår.</w:t>
            </w:r>
          </w:p>
        </w:tc>
        <w:tc>
          <w:tcPr>
            <w:tcW w:w="1982" w:type="dxa"/>
          </w:tcPr>
          <w:p w14:paraId="60CE91C1" w14:textId="69C4D2E6" w:rsidR="0058377C" w:rsidRDefault="0058377C" w:rsidP="00F43510">
            <w:r>
              <w:t>22. oktober</w:t>
            </w:r>
          </w:p>
        </w:tc>
        <w:tc>
          <w:tcPr>
            <w:tcW w:w="1136" w:type="dxa"/>
          </w:tcPr>
          <w:p w14:paraId="6FBA8C80" w14:textId="0C944475" w:rsidR="0058377C" w:rsidRDefault="0058377C" w:rsidP="00F43510">
            <w:r>
              <w:t>Ja</w:t>
            </w:r>
          </w:p>
        </w:tc>
      </w:tr>
    </w:tbl>
    <w:p w14:paraId="7C924E07" w14:textId="77777777" w:rsidR="00E14F81" w:rsidRPr="00CE4FDD" w:rsidRDefault="00E14F81" w:rsidP="00CE3205"/>
    <w:sectPr w:rsidR="00E14F81" w:rsidRPr="00CE4FDD" w:rsidSect="007667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68" w:right="3119" w:bottom="1247" w:left="1418" w:header="561" w:footer="5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A440" w14:textId="77777777" w:rsidR="00AF2666" w:rsidRDefault="00AF2666" w:rsidP="009E4B94">
      <w:pPr>
        <w:spacing w:line="240" w:lineRule="auto"/>
      </w:pPr>
      <w:r>
        <w:separator/>
      </w:r>
    </w:p>
  </w:endnote>
  <w:endnote w:type="continuationSeparator" w:id="0">
    <w:p w14:paraId="4DBF919D" w14:textId="77777777" w:rsidR="00AF2666" w:rsidRDefault="00AF2666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9CEA7" w14:textId="77777777" w:rsidR="005F0055" w:rsidRDefault="005F005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090ED" w14:textId="77777777" w:rsidR="008D7FCA" w:rsidRPr="008D7FCA" w:rsidRDefault="008D7FCA" w:rsidP="008D7FC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B3465B" wp14:editId="4F9ED9AA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927225" cy="542925"/>
              <wp:effectExtent l="0" t="0" r="0" b="0"/>
              <wp:wrapNone/>
              <wp:docPr id="5" name="Sidenumm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7225" cy="542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CD7374" w14:textId="77777777" w:rsidR="008D7FCA" w:rsidRPr="00094ABD" w:rsidRDefault="008D7FCA" w:rsidP="008D7FCA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FC6035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1548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B3465B" id="_x0000_t202" coordsize="21600,21600" o:spt="202" path="m,l,21600r21600,l21600,xe">
              <v:stroke joinstyle="miter"/>
              <v:path gradientshapeok="t" o:connecttype="rect"/>
            </v:shapetype>
            <v:shape id="Sidenummer" o:spid="_x0000_s1026" type="#_x0000_t202" style="position:absolute;margin-left:100.55pt;margin-top:0;width:151.75pt;height:42.75pt;z-index:25166233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" filled="f" stroked="f" strokeweight=".5pt">
              <v:textbox style="mso-fit-shape-to-text:t" inset="0,0,43mm,10mm">
                <w:txbxContent>
                  <w:p w14:paraId="78CD7374" w14:textId="77777777" w:rsidR="008D7FCA" w:rsidRPr="00094ABD" w:rsidRDefault="008D7FCA" w:rsidP="008D7FCA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FC6035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2ED6" w14:textId="77777777" w:rsidR="005F0055" w:rsidRDefault="005F005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CF7EF" w14:textId="77777777" w:rsidR="00AF2666" w:rsidRDefault="00AF2666" w:rsidP="009E4B94">
      <w:pPr>
        <w:spacing w:line="240" w:lineRule="auto"/>
      </w:pPr>
      <w:r>
        <w:separator/>
      </w:r>
    </w:p>
  </w:footnote>
  <w:footnote w:type="continuationSeparator" w:id="0">
    <w:p w14:paraId="24C228FA" w14:textId="77777777" w:rsidR="00AF2666" w:rsidRDefault="00AF2666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4C74" w14:textId="77777777" w:rsidR="005F0055" w:rsidRDefault="005F005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1ADF" w14:textId="77777777" w:rsidR="005F0055" w:rsidRDefault="005F0055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95504" w14:textId="265B5178" w:rsidR="002272EC" w:rsidRDefault="00CE4FDD" w:rsidP="002272EC">
    <w:pPr>
      <w:pStyle w:val="Sidehoved"/>
    </w:pPr>
    <w:r>
      <w:rPr>
        <w:noProof/>
      </w:rPr>
      <w:drawing>
        <wp:anchor distT="0" distB="0" distL="114300" distR="114300" simplePos="0" relativeHeight="251663360" behindDoc="0" locked="1" layoutInCell="1" allowOverlap="1" wp14:anchorId="1851365F" wp14:editId="3B039D0B">
          <wp:simplePos x="0" y="0"/>
          <wp:positionH relativeFrom="page">
            <wp:posOffset>899795</wp:posOffset>
          </wp:positionH>
          <wp:positionV relativeFrom="page">
            <wp:posOffset>359410</wp:posOffset>
          </wp:positionV>
          <wp:extent cx="2449140" cy="792000"/>
          <wp:effectExtent l="0" t="0" r="8890" b="8255"/>
          <wp:wrapNone/>
          <wp:docPr id="4" name="FrontpageLogo_Hide_bmkArt" descr="Logo for Styrelsen for &#10;Arbejdsmarked&#10;og Rekruttering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rontpageLogo_Hide_bmkArt" descr="Logo for Styrelsen for &#10;Arbejdsmarked&#10;og Rekruttering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914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F569E" w14:textId="77777777" w:rsidR="004A6C4B" w:rsidRDefault="00AF2A46" w:rsidP="00BE1923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1128F9" wp14:editId="595DA69B">
              <wp:simplePos x="0" y="0"/>
              <wp:positionH relativeFrom="page">
                <wp:posOffset>5929630</wp:posOffset>
              </wp:positionH>
              <wp:positionV relativeFrom="page">
                <wp:posOffset>1440180</wp:posOffset>
              </wp:positionV>
              <wp:extent cx="1440000" cy="2282400"/>
              <wp:effectExtent l="0" t="0" r="8255" b="3810"/>
              <wp:wrapNone/>
              <wp:docPr id="2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0000" cy="228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  <w:insideH w:val="single" w:sz="4" w:space="0" w:color="FFFFFF"/>
                              <w:insideV w:val="single" w:sz="4" w:space="0" w:color="FFFFFF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620" w:firstRow="1" w:lastRow="0" w:firstColumn="0" w:lastColumn="0" w:noHBand="1" w:noVBand="1"/>
                            <w:tblDescription w:val="Kolofon."/>
                          </w:tblPr>
                          <w:tblGrid>
                            <w:gridCol w:w="2255"/>
                          </w:tblGrid>
                          <w:tr w:rsidR="00AF2A46" w14:paraId="37050935" w14:textId="77777777" w:rsidTr="00AB6EE5">
                            <w:trPr>
                              <w:trHeight w:val="3543"/>
                              <w:tblHeader/>
                            </w:trPr>
                            <w:tc>
                              <w:tcPr>
                                <w:tcW w:w="2255" w:type="dxa"/>
                              </w:tcPr>
                              <w:p w14:paraId="2940D3AB" w14:textId="0652438A" w:rsidR="00A5012D" w:rsidRDefault="005F0055" w:rsidP="00AB59C6">
                                <w:pPr>
                                  <w:pStyle w:val="Template-Adresse"/>
                                  <w:spacing w:after="240"/>
                                </w:pPr>
                                <w:bookmarkStart w:id="2" w:name="FLD_DocumentDate"/>
                                <w:r>
                                  <w:t>21. oktober</w:t>
                                </w:r>
                                <w:r w:rsidR="00CE4FDD">
                                  <w:t xml:space="preserve"> 2026</w:t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573F1809" w14:textId="77777777" w:rsidR="00AF2A46" w:rsidRDefault="00AF2A46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1128F9" id="_x0000_t202" coordsize="21600,21600" o:spt="202" path="m,l,21600r21600,l21600,xe">
              <v:stroke joinstyle="miter"/>
              <v:path gradientshapeok="t" o:connecttype="rect"/>
            </v:shapetype>
            <v:shape id="Kolofon" o:spid="_x0000_s1027" type="#_x0000_t202" style="position:absolute;margin-left:466.9pt;margin-top:113.4pt;width:113.4pt;height:179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single" w:sz="4" w:space="0" w:color="FFFFFF"/>
                        <w:left w:val="single" w:sz="4" w:space="0" w:color="FFFFFF"/>
                        <w:bottom w:val="single" w:sz="4" w:space="0" w:color="FFFFFF"/>
                        <w:right w:val="single" w:sz="4" w:space="0" w:color="FFFFFF"/>
                        <w:insideH w:val="single" w:sz="4" w:space="0" w:color="FFFFFF"/>
                        <w:insideV w:val="single" w:sz="4" w:space="0" w:color="FFFFFF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620" w:firstRow="1" w:lastRow="0" w:firstColumn="0" w:lastColumn="0" w:noHBand="1" w:noVBand="1"/>
                      <w:tblDescription w:val="Kolofon."/>
                    </w:tblPr>
                    <w:tblGrid>
                      <w:gridCol w:w="2255"/>
                    </w:tblGrid>
                    <w:tr w:rsidR="00AF2A46" w14:paraId="37050935" w14:textId="77777777" w:rsidTr="00AB6EE5">
                      <w:trPr>
                        <w:trHeight w:val="3543"/>
                        <w:tblHeader/>
                      </w:trPr>
                      <w:tc>
                        <w:tcPr>
                          <w:tcW w:w="2255" w:type="dxa"/>
                        </w:tcPr>
                        <w:p w14:paraId="2940D3AB" w14:textId="0652438A" w:rsidR="00A5012D" w:rsidRDefault="005F0055" w:rsidP="00AB59C6">
                          <w:pPr>
                            <w:pStyle w:val="Template-Adresse"/>
                            <w:spacing w:after="240"/>
                          </w:pPr>
                          <w:bookmarkStart w:id="3" w:name="FLD_DocumentDate"/>
                          <w:r>
                            <w:t>21. oktober</w:t>
                          </w:r>
                          <w:r w:rsidR="00CE4FDD">
                            <w:t xml:space="preserve"> 2026</w:t>
                          </w:r>
                          <w:bookmarkEnd w:id="3"/>
                        </w:p>
                      </w:tc>
                    </w:tr>
                  </w:tbl>
                  <w:p w14:paraId="573F1809" w14:textId="77777777" w:rsidR="00AF2A46" w:rsidRDefault="00AF2A4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98851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4C624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F244D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E4217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10AE9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BEA26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324983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D0746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C766FAD"/>
    <w:multiLevelType w:val="hybridMultilevel"/>
    <w:tmpl w:val="870E8BCC"/>
    <w:lvl w:ilvl="0" w:tplc="6E1A5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C504C"/>
    <w:multiLevelType w:val="hybridMultilevel"/>
    <w:tmpl w:val="D64A962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0588C"/>
    <w:multiLevelType w:val="multilevel"/>
    <w:tmpl w:val="06842FCE"/>
    <w:lvl w:ilvl="0">
      <w:start w:val="1"/>
      <w:numFmt w:val="decimal"/>
      <w:pStyle w:val="Opstilling-talellerbog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43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1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139"/>
        </w:tabs>
        <w:ind w:left="566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674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87"/>
        </w:tabs>
        <w:ind w:left="782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900" w:hanging="284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17209A40"/>
    <w:lvl w:ilvl="0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17"/>
        </w:tabs>
        <w:ind w:left="1361" w:hanging="284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494"/>
        </w:tabs>
        <w:ind w:left="2438" w:hanging="284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3571"/>
        </w:tabs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48"/>
        </w:tabs>
        <w:ind w:left="4592" w:hanging="284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5725"/>
        </w:tabs>
        <w:ind w:left="566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6802"/>
        </w:tabs>
        <w:ind w:left="6746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o"/>
      <w:lvlJc w:val="left"/>
      <w:pPr>
        <w:tabs>
          <w:tab w:val="num" w:pos="7879"/>
        </w:tabs>
        <w:ind w:left="7823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956"/>
        </w:tabs>
        <w:ind w:left="8900" w:hanging="284"/>
      </w:pPr>
      <w:rPr>
        <w:rFonts w:ascii="Wingdings" w:hAnsi="Wingdings" w:hint="default"/>
        <w:color w:val="auto"/>
      </w:rPr>
    </w:lvl>
  </w:abstractNum>
  <w:num w:numId="1" w16cid:durableId="1814834311">
    <w:abstractNumId w:val="12"/>
  </w:num>
  <w:num w:numId="2" w16cid:durableId="1000960745">
    <w:abstractNumId w:val="7"/>
  </w:num>
  <w:num w:numId="3" w16cid:durableId="1654022548">
    <w:abstractNumId w:val="6"/>
  </w:num>
  <w:num w:numId="4" w16cid:durableId="1365906633">
    <w:abstractNumId w:val="5"/>
  </w:num>
  <w:num w:numId="5" w16cid:durableId="282614643">
    <w:abstractNumId w:val="4"/>
  </w:num>
  <w:num w:numId="6" w16cid:durableId="1105810681">
    <w:abstractNumId w:val="11"/>
  </w:num>
  <w:num w:numId="7" w16cid:durableId="1763259205">
    <w:abstractNumId w:val="3"/>
  </w:num>
  <w:num w:numId="8" w16cid:durableId="1931043143">
    <w:abstractNumId w:val="2"/>
  </w:num>
  <w:num w:numId="9" w16cid:durableId="1592544329">
    <w:abstractNumId w:val="1"/>
  </w:num>
  <w:num w:numId="10" w16cid:durableId="1275211794">
    <w:abstractNumId w:val="0"/>
  </w:num>
  <w:num w:numId="11" w16cid:durableId="1845392576">
    <w:abstractNumId w:val="8"/>
  </w:num>
  <w:num w:numId="12" w16cid:durableId="877473626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035621562">
    <w:abstractNumId w:val="12"/>
  </w:num>
  <w:num w:numId="14" w16cid:durableId="184751214">
    <w:abstractNumId w:val="11"/>
  </w:num>
  <w:num w:numId="15" w16cid:durableId="542520984">
    <w:abstractNumId w:val="12"/>
  </w:num>
  <w:num w:numId="16" w16cid:durableId="34504140">
    <w:abstractNumId w:val="11"/>
  </w:num>
  <w:num w:numId="17" w16cid:durableId="1233538790">
    <w:abstractNumId w:val="9"/>
  </w:num>
  <w:num w:numId="18" w16cid:durableId="9885529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DD"/>
    <w:rsid w:val="00004865"/>
    <w:rsid w:val="000220F2"/>
    <w:rsid w:val="00042A15"/>
    <w:rsid w:val="00045D6E"/>
    <w:rsid w:val="000638B6"/>
    <w:rsid w:val="00070A4C"/>
    <w:rsid w:val="00094ABD"/>
    <w:rsid w:val="000A3880"/>
    <w:rsid w:val="000C4C7D"/>
    <w:rsid w:val="000D60D7"/>
    <w:rsid w:val="000E0B67"/>
    <w:rsid w:val="000E53B8"/>
    <w:rsid w:val="000F12C1"/>
    <w:rsid w:val="000F3EA6"/>
    <w:rsid w:val="00100524"/>
    <w:rsid w:val="00117FB2"/>
    <w:rsid w:val="001206F3"/>
    <w:rsid w:val="001248BA"/>
    <w:rsid w:val="0013244F"/>
    <w:rsid w:val="00152546"/>
    <w:rsid w:val="0015528B"/>
    <w:rsid w:val="001665D9"/>
    <w:rsid w:val="00182651"/>
    <w:rsid w:val="00182A69"/>
    <w:rsid w:val="001A62A6"/>
    <w:rsid w:val="001C1551"/>
    <w:rsid w:val="001C54CD"/>
    <w:rsid w:val="001F2CF3"/>
    <w:rsid w:val="00206846"/>
    <w:rsid w:val="00226F42"/>
    <w:rsid w:val="002272EC"/>
    <w:rsid w:val="00227655"/>
    <w:rsid w:val="00244D70"/>
    <w:rsid w:val="00250413"/>
    <w:rsid w:val="00265ACB"/>
    <w:rsid w:val="002B06BD"/>
    <w:rsid w:val="002C4E1E"/>
    <w:rsid w:val="002D7DDB"/>
    <w:rsid w:val="002E408B"/>
    <w:rsid w:val="002E74A4"/>
    <w:rsid w:val="002F0208"/>
    <w:rsid w:val="00333D8C"/>
    <w:rsid w:val="0033569E"/>
    <w:rsid w:val="00343E79"/>
    <w:rsid w:val="0037276D"/>
    <w:rsid w:val="00376512"/>
    <w:rsid w:val="00392549"/>
    <w:rsid w:val="003B35B0"/>
    <w:rsid w:val="003C231F"/>
    <w:rsid w:val="003C4F9F"/>
    <w:rsid w:val="003C60F1"/>
    <w:rsid w:val="003D1A67"/>
    <w:rsid w:val="003E6C94"/>
    <w:rsid w:val="003F3FED"/>
    <w:rsid w:val="00424709"/>
    <w:rsid w:val="00424AD9"/>
    <w:rsid w:val="00426134"/>
    <w:rsid w:val="00451AA3"/>
    <w:rsid w:val="00453FCA"/>
    <w:rsid w:val="00471FBD"/>
    <w:rsid w:val="00476C10"/>
    <w:rsid w:val="00477C1E"/>
    <w:rsid w:val="004A6C4B"/>
    <w:rsid w:val="004C01B2"/>
    <w:rsid w:val="004C1328"/>
    <w:rsid w:val="004C2941"/>
    <w:rsid w:val="004E0D4F"/>
    <w:rsid w:val="004F0882"/>
    <w:rsid w:val="004F1F74"/>
    <w:rsid w:val="00503C61"/>
    <w:rsid w:val="00565627"/>
    <w:rsid w:val="00575348"/>
    <w:rsid w:val="0058377C"/>
    <w:rsid w:val="00592249"/>
    <w:rsid w:val="005957B4"/>
    <w:rsid w:val="005A28D4"/>
    <w:rsid w:val="005B1D66"/>
    <w:rsid w:val="005B2CAD"/>
    <w:rsid w:val="005C20EF"/>
    <w:rsid w:val="005C24C9"/>
    <w:rsid w:val="005C5F97"/>
    <w:rsid w:val="005F0055"/>
    <w:rsid w:val="005F1580"/>
    <w:rsid w:val="005F3ED8"/>
    <w:rsid w:val="00610C35"/>
    <w:rsid w:val="00614CFD"/>
    <w:rsid w:val="0061614A"/>
    <w:rsid w:val="00620D67"/>
    <w:rsid w:val="00621B52"/>
    <w:rsid w:val="006228E9"/>
    <w:rsid w:val="0063400A"/>
    <w:rsid w:val="00655B49"/>
    <w:rsid w:val="00676687"/>
    <w:rsid w:val="00681D83"/>
    <w:rsid w:val="00685B7D"/>
    <w:rsid w:val="006900C2"/>
    <w:rsid w:val="00691963"/>
    <w:rsid w:val="006A5571"/>
    <w:rsid w:val="006A5DB6"/>
    <w:rsid w:val="006A6A00"/>
    <w:rsid w:val="006A78CB"/>
    <w:rsid w:val="006B115B"/>
    <w:rsid w:val="006B30A9"/>
    <w:rsid w:val="006B3CE5"/>
    <w:rsid w:val="006C22ED"/>
    <w:rsid w:val="006C259C"/>
    <w:rsid w:val="006C28DC"/>
    <w:rsid w:val="006D1D89"/>
    <w:rsid w:val="006D1F7C"/>
    <w:rsid w:val="006D3540"/>
    <w:rsid w:val="006D3B5D"/>
    <w:rsid w:val="006D4DCE"/>
    <w:rsid w:val="006E1DAE"/>
    <w:rsid w:val="006E7D6A"/>
    <w:rsid w:val="0070267E"/>
    <w:rsid w:val="007065F3"/>
    <w:rsid w:val="00706E32"/>
    <w:rsid w:val="00721934"/>
    <w:rsid w:val="00722CA2"/>
    <w:rsid w:val="00725BC4"/>
    <w:rsid w:val="00726A6D"/>
    <w:rsid w:val="00730748"/>
    <w:rsid w:val="007325DC"/>
    <w:rsid w:val="00747572"/>
    <w:rsid w:val="007546AF"/>
    <w:rsid w:val="00765934"/>
    <w:rsid w:val="00766754"/>
    <w:rsid w:val="007733C8"/>
    <w:rsid w:val="00773FC4"/>
    <w:rsid w:val="007E2F19"/>
    <w:rsid w:val="007E373C"/>
    <w:rsid w:val="007F032B"/>
    <w:rsid w:val="007F2350"/>
    <w:rsid w:val="007F4D4B"/>
    <w:rsid w:val="008020C0"/>
    <w:rsid w:val="00806556"/>
    <w:rsid w:val="00830F30"/>
    <w:rsid w:val="00832AC6"/>
    <w:rsid w:val="00875DC3"/>
    <w:rsid w:val="00884BF7"/>
    <w:rsid w:val="0089119C"/>
    <w:rsid w:val="00892D08"/>
    <w:rsid w:val="00893791"/>
    <w:rsid w:val="008A7A16"/>
    <w:rsid w:val="008D6AF1"/>
    <w:rsid w:val="008D7FCA"/>
    <w:rsid w:val="008E5A6D"/>
    <w:rsid w:val="008F32DF"/>
    <w:rsid w:val="008F4D20"/>
    <w:rsid w:val="00906E57"/>
    <w:rsid w:val="00935875"/>
    <w:rsid w:val="00951B25"/>
    <w:rsid w:val="009732FD"/>
    <w:rsid w:val="009737E4"/>
    <w:rsid w:val="00983668"/>
    <w:rsid w:val="00983B74"/>
    <w:rsid w:val="00990263"/>
    <w:rsid w:val="00991665"/>
    <w:rsid w:val="00991DB3"/>
    <w:rsid w:val="009A4CCC"/>
    <w:rsid w:val="009C5901"/>
    <w:rsid w:val="009D2164"/>
    <w:rsid w:val="009E4B94"/>
    <w:rsid w:val="009E513A"/>
    <w:rsid w:val="00A002B4"/>
    <w:rsid w:val="00A03626"/>
    <w:rsid w:val="00A11D51"/>
    <w:rsid w:val="00A148B5"/>
    <w:rsid w:val="00A307B7"/>
    <w:rsid w:val="00A31EA6"/>
    <w:rsid w:val="00A5012D"/>
    <w:rsid w:val="00A74FA6"/>
    <w:rsid w:val="00A924C0"/>
    <w:rsid w:val="00A959CF"/>
    <w:rsid w:val="00A974AD"/>
    <w:rsid w:val="00AA7A49"/>
    <w:rsid w:val="00AB4582"/>
    <w:rsid w:val="00AB5034"/>
    <w:rsid w:val="00AB59C6"/>
    <w:rsid w:val="00AB5D51"/>
    <w:rsid w:val="00AB6EE5"/>
    <w:rsid w:val="00AC3FA5"/>
    <w:rsid w:val="00AD60B6"/>
    <w:rsid w:val="00AF1D02"/>
    <w:rsid w:val="00AF2666"/>
    <w:rsid w:val="00AF2A46"/>
    <w:rsid w:val="00AF5FBA"/>
    <w:rsid w:val="00B00D92"/>
    <w:rsid w:val="00B224DF"/>
    <w:rsid w:val="00B231FF"/>
    <w:rsid w:val="00B249FF"/>
    <w:rsid w:val="00B637AC"/>
    <w:rsid w:val="00B66614"/>
    <w:rsid w:val="00B74B16"/>
    <w:rsid w:val="00BB4255"/>
    <w:rsid w:val="00BC3F0B"/>
    <w:rsid w:val="00BE1923"/>
    <w:rsid w:val="00BE2F47"/>
    <w:rsid w:val="00C15A12"/>
    <w:rsid w:val="00C23679"/>
    <w:rsid w:val="00C357EF"/>
    <w:rsid w:val="00C35833"/>
    <w:rsid w:val="00C56B73"/>
    <w:rsid w:val="00CC6322"/>
    <w:rsid w:val="00CD5751"/>
    <w:rsid w:val="00CE3205"/>
    <w:rsid w:val="00CE41BF"/>
    <w:rsid w:val="00CE4FDD"/>
    <w:rsid w:val="00CE683A"/>
    <w:rsid w:val="00CF713D"/>
    <w:rsid w:val="00D27D0E"/>
    <w:rsid w:val="00D3752F"/>
    <w:rsid w:val="00D46799"/>
    <w:rsid w:val="00D81C01"/>
    <w:rsid w:val="00D947F2"/>
    <w:rsid w:val="00D96141"/>
    <w:rsid w:val="00DA35FA"/>
    <w:rsid w:val="00DB31AF"/>
    <w:rsid w:val="00DC044B"/>
    <w:rsid w:val="00DC0611"/>
    <w:rsid w:val="00DC61BD"/>
    <w:rsid w:val="00DE2971"/>
    <w:rsid w:val="00DE2B28"/>
    <w:rsid w:val="00DF3CBA"/>
    <w:rsid w:val="00DF4559"/>
    <w:rsid w:val="00E1043B"/>
    <w:rsid w:val="00E14F81"/>
    <w:rsid w:val="00E16EE6"/>
    <w:rsid w:val="00E2168F"/>
    <w:rsid w:val="00E273C2"/>
    <w:rsid w:val="00E36985"/>
    <w:rsid w:val="00E405DD"/>
    <w:rsid w:val="00E433C7"/>
    <w:rsid w:val="00E573F8"/>
    <w:rsid w:val="00EA2F39"/>
    <w:rsid w:val="00ED3221"/>
    <w:rsid w:val="00ED5CEC"/>
    <w:rsid w:val="00ED6B42"/>
    <w:rsid w:val="00EF6899"/>
    <w:rsid w:val="00F00EF4"/>
    <w:rsid w:val="00F03D25"/>
    <w:rsid w:val="00F169F9"/>
    <w:rsid w:val="00F22E25"/>
    <w:rsid w:val="00F43510"/>
    <w:rsid w:val="00F64F80"/>
    <w:rsid w:val="00F65306"/>
    <w:rsid w:val="00F706EC"/>
    <w:rsid w:val="00F710A5"/>
    <w:rsid w:val="00F72ACE"/>
    <w:rsid w:val="00F80B1C"/>
    <w:rsid w:val="00F87DDC"/>
    <w:rsid w:val="00F94DB1"/>
    <w:rsid w:val="00FB6D9B"/>
    <w:rsid w:val="00FC6035"/>
    <w:rsid w:val="00FE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72F4E"/>
  <w15:docId w15:val="{9B5162DA-E751-4BAB-A1B2-F5B512D3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F19"/>
    <w:pPr>
      <w:spacing w:after="260"/>
    </w:pPr>
  </w:style>
  <w:style w:type="paragraph" w:styleId="Overskrift1">
    <w:name w:val="heading 1"/>
    <w:basedOn w:val="Normal"/>
    <w:next w:val="Normal"/>
    <w:link w:val="Overskrift1Tegn"/>
    <w:uiPriority w:val="1"/>
    <w:qFormat/>
    <w:rsid w:val="00F94DB1"/>
    <w:pPr>
      <w:keepNext/>
      <w:keepLines/>
      <w:spacing w:after="0"/>
      <w:contextualSpacing/>
      <w:outlineLvl w:val="0"/>
    </w:pPr>
    <w:rPr>
      <w:rFonts w:ascii="Verdana" w:eastAsiaTheme="majorEastAsia" w:hAnsi="Verdan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CE3205"/>
    <w:pPr>
      <w:keepNext/>
      <w:keepLines/>
      <w:spacing w:after="40"/>
      <w:contextualSpacing/>
      <w:outlineLvl w:val="1"/>
    </w:pPr>
    <w:rPr>
      <w:rFonts w:ascii="Verdana" w:eastAsiaTheme="majorEastAsia" w:hAnsi="Verdana" w:cstheme="majorBidi"/>
      <w:b/>
      <w:bCs/>
      <w:sz w:val="20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CE3205"/>
    <w:pPr>
      <w:keepNext/>
      <w:keepLines/>
      <w:spacing w:after="40"/>
      <w:contextualSpacing/>
      <w:outlineLvl w:val="2"/>
    </w:pPr>
    <w:rPr>
      <w:rFonts w:ascii="Verdana" w:eastAsiaTheme="majorEastAsia" w:hAnsi="Verdana" w:cstheme="majorBidi"/>
      <w:b/>
      <w:bCs/>
      <w:i/>
      <w:sz w:val="20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CE3205"/>
    <w:pPr>
      <w:keepNext/>
      <w:keepLines/>
      <w:spacing w:after="40"/>
      <w:contextualSpacing/>
      <w:outlineLvl w:val="3"/>
    </w:pPr>
    <w:rPr>
      <w:rFonts w:ascii="Verdana" w:eastAsiaTheme="majorEastAsia" w:hAnsi="Verdana" w:cstheme="majorBidi"/>
      <w:bCs/>
      <w:i/>
      <w:iCs/>
      <w:sz w:val="20"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CE3205"/>
    <w:pPr>
      <w:keepNext/>
      <w:keepLines/>
      <w:spacing w:after="40"/>
      <w:contextualSpacing/>
      <w:outlineLvl w:val="4"/>
    </w:pPr>
    <w:rPr>
      <w:rFonts w:ascii="Verdana" w:eastAsiaTheme="majorEastAsia" w:hAnsi="Verdana" w:cstheme="majorBidi"/>
      <w:sz w:val="20"/>
      <w:u w:val="single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747572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747572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747572"/>
    <w:pPr>
      <w:keepNext/>
      <w:keepLines/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747572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747572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747572"/>
    <w:rPr>
      <w:sz w:val="16"/>
    </w:rPr>
  </w:style>
  <w:style w:type="paragraph" w:styleId="Sidefod">
    <w:name w:val="footer"/>
    <w:basedOn w:val="Normal"/>
    <w:link w:val="SidefodTegn"/>
    <w:uiPriority w:val="21"/>
    <w:semiHidden/>
    <w:rsid w:val="00747572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74757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F94DB1"/>
    <w:rPr>
      <w:rFonts w:ascii="Verdana" w:eastAsiaTheme="majorEastAsia" w:hAnsi="Verdana" w:cstheme="majorBidi"/>
      <w:bCs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CE3205"/>
    <w:rPr>
      <w:rFonts w:ascii="Verdana" w:eastAsiaTheme="majorEastAsia" w:hAnsi="Verdana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E3205"/>
    <w:rPr>
      <w:rFonts w:ascii="Verdana" w:eastAsiaTheme="majorEastAsia" w:hAnsi="Verdana" w:cstheme="majorBidi"/>
      <w:b/>
      <w:bCs/>
      <w:i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CE3205"/>
    <w:rPr>
      <w:rFonts w:ascii="Verdana" w:eastAsiaTheme="majorEastAsia" w:hAnsi="Verdana" w:cstheme="majorBidi"/>
      <w:bCs/>
      <w:i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CE3205"/>
    <w:rPr>
      <w:rFonts w:ascii="Verdana" w:eastAsiaTheme="majorEastAsia" w:hAnsi="Verdana" w:cstheme="majorBidi"/>
      <w:sz w:val="20"/>
      <w:u w:val="single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747572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747572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747572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747572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747572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74757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747572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74757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747572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747572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747572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47572"/>
    <w:pPr>
      <w:spacing w:before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74757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747572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747572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747572"/>
    <w:rPr>
      <w:rFonts w:ascii="Arial" w:hAnsi="Arial"/>
      <w:b/>
      <w:bCs/>
      <w:color w:val="003866" w:themeColor="accent2"/>
      <w:sz w:val="14"/>
    </w:rPr>
  </w:style>
  <w:style w:type="paragraph" w:styleId="Indholdsfortegnelse1">
    <w:name w:val="toc 1"/>
    <w:basedOn w:val="Normal"/>
    <w:next w:val="Normal"/>
    <w:uiPriority w:val="9"/>
    <w:semiHidden/>
    <w:rsid w:val="00747572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747572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747572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747572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747572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747572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747572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747572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747572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747572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747572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747572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747572"/>
    <w:rPr>
      <w:sz w:val="16"/>
      <w:szCs w:val="20"/>
    </w:rPr>
  </w:style>
  <w:style w:type="character" w:styleId="Slutnotehenvisning">
    <w:name w:val="endnote reference"/>
    <w:basedOn w:val="Standardskrifttypeiafsnit"/>
    <w:uiPriority w:val="21"/>
    <w:semiHidden/>
    <w:rsid w:val="00747572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747572"/>
    <w:pPr>
      <w:spacing w:after="120" w:line="240" w:lineRule="atLeast"/>
      <w:ind w:left="85" w:hanging="85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747572"/>
    <w:rPr>
      <w:sz w:val="16"/>
      <w:szCs w:val="20"/>
    </w:rPr>
  </w:style>
  <w:style w:type="paragraph" w:styleId="Opstilling-punkttegn">
    <w:name w:val="List Bullet"/>
    <w:basedOn w:val="Normal"/>
    <w:uiPriority w:val="2"/>
    <w:qFormat/>
    <w:rsid w:val="00747572"/>
    <w:pPr>
      <w:numPr>
        <w:numId w:val="15"/>
      </w:numPr>
      <w:contextualSpacing/>
    </w:pPr>
  </w:style>
  <w:style w:type="paragraph" w:styleId="Opstilling-talellerbogst">
    <w:name w:val="List Number"/>
    <w:basedOn w:val="Normal"/>
    <w:uiPriority w:val="2"/>
    <w:qFormat/>
    <w:rsid w:val="00747572"/>
    <w:pPr>
      <w:numPr>
        <w:numId w:val="1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747572"/>
    <w:rPr>
      <w:rFonts w:ascii="Times New Roman" w:hAnsi="Times New Roman"/>
      <w:sz w:val="24"/>
    </w:rPr>
  </w:style>
  <w:style w:type="paragraph" w:customStyle="1" w:styleId="Template">
    <w:name w:val="Template"/>
    <w:uiPriority w:val="8"/>
    <w:semiHidden/>
    <w:rsid w:val="006A78CB"/>
    <w:pPr>
      <w:spacing w:line="220" w:lineRule="atLeast"/>
    </w:pPr>
    <w:rPr>
      <w:noProof/>
      <w:sz w:val="16"/>
    </w:rPr>
  </w:style>
  <w:style w:type="paragraph" w:customStyle="1" w:styleId="Template-Adresse">
    <w:name w:val="Template - Adresse"/>
    <w:basedOn w:val="Template"/>
    <w:uiPriority w:val="8"/>
    <w:semiHidden/>
    <w:rsid w:val="00AB6EE5"/>
    <w:pPr>
      <w:tabs>
        <w:tab w:val="left" w:pos="567"/>
      </w:tabs>
    </w:pPr>
    <w:rPr>
      <w:rFonts w:ascii="Verdana" w:hAnsi="Verdana"/>
      <w:sz w:val="14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747572"/>
    <w:pPr>
      <w:spacing w:line="270" w:lineRule="atLeast"/>
    </w:pPr>
    <w:rPr>
      <w:b/>
    </w:rPr>
  </w:style>
  <w:style w:type="paragraph" w:styleId="Citatoverskrift">
    <w:name w:val="toa heading"/>
    <w:basedOn w:val="Normal"/>
    <w:next w:val="Normal"/>
    <w:uiPriority w:val="10"/>
    <w:semiHidden/>
    <w:rsid w:val="00747572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747572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74757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D46799"/>
  </w:style>
  <w:style w:type="character" w:styleId="Pladsholdertekst">
    <w:name w:val="Placeholder Text"/>
    <w:basedOn w:val="Standardskrifttypeiafsnit"/>
    <w:uiPriority w:val="99"/>
    <w:semiHidden/>
    <w:rsid w:val="00747572"/>
    <w:rPr>
      <w:color w:val="auto"/>
    </w:rPr>
  </w:style>
  <w:style w:type="paragraph" w:customStyle="1" w:styleId="Tabel">
    <w:name w:val="Tabel"/>
    <w:uiPriority w:val="4"/>
    <w:rsid w:val="00747572"/>
    <w:pPr>
      <w:spacing w:before="40" w:after="40" w:line="240" w:lineRule="atLeast"/>
      <w:ind w:right="57"/>
    </w:pPr>
    <w:rPr>
      <w:rFonts w:ascii="Arial" w:hAnsi="Arial"/>
      <w:sz w:val="14"/>
    </w:rPr>
  </w:style>
  <w:style w:type="paragraph" w:customStyle="1" w:styleId="Tabel-Tekst">
    <w:name w:val="Tabel - Tekst"/>
    <w:basedOn w:val="Tabel"/>
    <w:uiPriority w:val="4"/>
    <w:rsid w:val="00747572"/>
  </w:style>
  <w:style w:type="paragraph" w:customStyle="1" w:styleId="Tabel-TekstTotal">
    <w:name w:val="Tabel - Tekst Total"/>
    <w:basedOn w:val="Tabel-Tekst"/>
    <w:uiPriority w:val="4"/>
    <w:rsid w:val="00747572"/>
    <w:rPr>
      <w:b/>
    </w:rPr>
  </w:style>
  <w:style w:type="paragraph" w:customStyle="1" w:styleId="Tabel-Tal">
    <w:name w:val="Tabel - Tal"/>
    <w:basedOn w:val="Tabel"/>
    <w:uiPriority w:val="4"/>
    <w:rsid w:val="00747572"/>
    <w:pPr>
      <w:jc w:val="right"/>
    </w:pPr>
  </w:style>
  <w:style w:type="paragraph" w:customStyle="1" w:styleId="Tabel-TalTotal">
    <w:name w:val="Tabel - Tal Total"/>
    <w:basedOn w:val="Tabel-Tal"/>
    <w:uiPriority w:val="4"/>
    <w:rsid w:val="00747572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47572"/>
    <w:pPr>
      <w:spacing w:before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747572"/>
    <w:rPr>
      <w:b/>
      <w:iCs/>
      <w:color w:val="000000" w:themeColor="text1"/>
      <w:sz w:val="20"/>
    </w:rPr>
  </w:style>
  <w:style w:type="character" w:styleId="Bogenstitel">
    <w:name w:val="Book Title"/>
    <w:basedOn w:val="Standardskrifttypeiafsnit"/>
    <w:uiPriority w:val="99"/>
    <w:semiHidden/>
    <w:qFormat/>
    <w:rsid w:val="00747572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747572"/>
    <w:pPr>
      <w:ind w:right="567"/>
    </w:pPr>
  </w:style>
  <w:style w:type="paragraph" w:styleId="Normalindrykning">
    <w:name w:val="Normal Indent"/>
    <w:basedOn w:val="Normal"/>
    <w:uiPriority w:val="99"/>
    <w:semiHidden/>
    <w:rsid w:val="00747572"/>
    <w:pPr>
      <w:ind w:left="1134"/>
    </w:pPr>
  </w:style>
  <w:style w:type="table" w:styleId="Tabel-Gitter">
    <w:name w:val="Table Grid"/>
    <w:basedOn w:val="Tabel-Normal"/>
    <w:uiPriority w:val="59"/>
    <w:rsid w:val="00747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semiHidden/>
    <w:rsid w:val="002E408B"/>
    <w:pPr>
      <w:spacing w:before="60" w:line="300" w:lineRule="atLeast"/>
      <w:outlineLvl w:val="0"/>
    </w:pPr>
    <w:rPr>
      <w:rFonts w:ascii="Verdana" w:hAnsi="Verdana"/>
      <w:b/>
      <w:sz w:val="28"/>
    </w:rPr>
  </w:style>
  <w:style w:type="paragraph" w:customStyle="1" w:styleId="DocumentName">
    <w:name w:val="Document Name"/>
    <w:basedOn w:val="Normal"/>
    <w:uiPriority w:val="8"/>
    <w:semiHidden/>
    <w:rsid w:val="00747572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747572"/>
    <w:pPr>
      <w:spacing w:line="280" w:lineRule="atLeast"/>
    </w:pPr>
  </w:style>
  <w:style w:type="table" w:customStyle="1" w:styleId="STAR-Tabel">
    <w:name w:val="STAR - Tabel"/>
    <w:basedOn w:val="Tabel-Normal"/>
    <w:uiPriority w:val="99"/>
    <w:rsid w:val="00747572"/>
    <w:pPr>
      <w:spacing w:line="200" w:lineRule="atLeast"/>
    </w:pPr>
    <w:rPr>
      <w:rFonts w:ascii="Arial" w:hAnsi="Arial"/>
      <w:sz w:val="14"/>
    </w:rPr>
    <w:tblPr>
      <w:tblBorders>
        <w:top w:val="single" w:sz="4" w:space="0" w:color="003866"/>
        <w:bottom w:val="single" w:sz="4" w:space="0" w:color="003866"/>
        <w:insideH w:val="single" w:sz="4" w:space="0" w:color="003866"/>
      </w:tblBorders>
      <w:tblCellMar>
        <w:left w:w="0" w:type="dxa"/>
        <w:right w:w="0" w:type="dxa"/>
      </w:tblCellMar>
    </w:tblPr>
  </w:style>
  <w:style w:type="paragraph" w:customStyle="1" w:styleId="Template-SmallAddress">
    <w:name w:val="Template - Small Address"/>
    <w:basedOn w:val="Template"/>
    <w:uiPriority w:val="8"/>
    <w:semiHidden/>
    <w:rsid w:val="00476C10"/>
    <w:pPr>
      <w:spacing w:after="140" w:line="160" w:lineRule="atLeast"/>
      <w:contextualSpacing/>
    </w:pPr>
    <w:rPr>
      <w:rFonts w:ascii="Verdana" w:eastAsia="Times New Roman" w:hAnsi="Verdana" w:cs="Times New Roman"/>
      <w:sz w:val="12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806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46799"/>
    <w:rPr>
      <w:rFonts w:ascii="Tahoma" w:hAnsi="Tahoma" w:cs="Tahoma"/>
      <w:sz w:val="16"/>
      <w:szCs w:val="16"/>
    </w:rPr>
  </w:style>
  <w:style w:type="paragraph" w:customStyle="1" w:styleId="DokumentNavn">
    <w:name w:val="Dokument Navn"/>
    <w:basedOn w:val="Normal"/>
    <w:uiPriority w:val="6"/>
    <w:semiHidden/>
    <w:rsid w:val="002272EC"/>
    <w:pPr>
      <w:spacing w:line="400" w:lineRule="atLeast"/>
    </w:pPr>
    <w:rPr>
      <w:rFonts w:ascii="Verdana" w:hAnsi="Verdana"/>
      <w:noProof/>
      <w:sz w:val="28"/>
    </w:rPr>
  </w:style>
  <w:style w:type="paragraph" w:styleId="Bibliografi">
    <w:name w:val="Bibliography"/>
    <w:basedOn w:val="Normal"/>
    <w:next w:val="Normal"/>
    <w:uiPriority w:val="99"/>
    <w:semiHidden/>
    <w:rsid w:val="00B637AC"/>
  </w:style>
  <w:style w:type="paragraph" w:styleId="Brdtekst">
    <w:name w:val="Body Text"/>
    <w:basedOn w:val="Normal"/>
    <w:link w:val="BrdtekstTegn"/>
    <w:uiPriority w:val="99"/>
    <w:semiHidden/>
    <w:rsid w:val="00B637AC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D46799"/>
  </w:style>
  <w:style w:type="paragraph" w:styleId="Brdtekst2">
    <w:name w:val="Body Text 2"/>
    <w:basedOn w:val="Normal"/>
    <w:link w:val="Brdtekst2Tegn"/>
    <w:uiPriority w:val="99"/>
    <w:semiHidden/>
    <w:rsid w:val="00B637AC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D46799"/>
  </w:style>
  <w:style w:type="paragraph" w:styleId="Brdtekst3">
    <w:name w:val="Body Text 3"/>
    <w:basedOn w:val="Normal"/>
    <w:link w:val="Brdtekst3Tegn"/>
    <w:uiPriority w:val="99"/>
    <w:semiHidden/>
    <w:rsid w:val="00B637A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D46799"/>
    <w:rPr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B637AC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D46799"/>
  </w:style>
  <w:style w:type="paragraph" w:styleId="Brdtekstindrykning">
    <w:name w:val="Body Text Indent"/>
    <w:basedOn w:val="Normal"/>
    <w:link w:val="BrdtekstindrykningTegn"/>
    <w:uiPriority w:val="99"/>
    <w:semiHidden/>
    <w:rsid w:val="00B637AC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D46799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B637AC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D46799"/>
  </w:style>
  <w:style w:type="paragraph" w:styleId="Brdtekstindrykning2">
    <w:name w:val="Body Text Indent 2"/>
    <w:basedOn w:val="Normal"/>
    <w:link w:val="Brdtekstindrykning2Tegn"/>
    <w:uiPriority w:val="99"/>
    <w:semiHidden/>
    <w:rsid w:val="00B637AC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D46799"/>
  </w:style>
  <w:style w:type="paragraph" w:styleId="Brdtekstindrykning3">
    <w:name w:val="Body Text Indent 3"/>
    <w:basedOn w:val="Normal"/>
    <w:link w:val="Brdtekstindrykning3Tegn"/>
    <w:uiPriority w:val="99"/>
    <w:semiHidden/>
    <w:rsid w:val="00B637AC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D46799"/>
    <w:rPr>
      <w:sz w:val="16"/>
      <w:szCs w:val="16"/>
    </w:rPr>
  </w:style>
  <w:style w:type="paragraph" w:styleId="Sluthilsen">
    <w:name w:val="Closing"/>
    <w:basedOn w:val="Normal"/>
    <w:link w:val="SluthilsenTegn"/>
    <w:uiPriority w:val="99"/>
    <w:semiHidden/>
    <w:rsid w:val="00B637AC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D46799"/>
  </w:style>
  <w:style w:type="table" w:styleId="Farvetgitter">
    <w:name w:val="Colorful Grid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C5D0" w:themeFill="accent1" w:themeFillTint="33"/>
    </w:tcPr>
    <w:tblStylePr w:type="firstRow">
      <w:rPr>
        <w:b/>
        <w:bCs/>
      </w:rPr>
      <w:tblPr/>
      <w:tcPr>
        <w:shd w:val="clear" w:color="auto" w:fill="F58C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8C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80C2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80C25" w:themeFill="accent1" w:themeFillShade="BF"/>
      </w:tc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shd w:val="clear" w:color="auto" w:fill="F26F8A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DAFF" w:themeFill="accent2" w:themeFillTint="33"/>
    </w:tcPr>
    <w:tblStylePr w:type="firstRow">
      <w:rPr>
        <w:b/>
        <w:bCs/>
      </w:rPr>
      <w:tblPr/>
      <w:tcPr>
        <w:shd w:val="clear" w:color="auto" w:fill="5BB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B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94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94C" w:themeFill="accent2" w:themeFillShade="BF"/>
      </w:tc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shd w:val="clear" w:color="auto" w:fill="33A3F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F8FF" w:themeFill="accent3" w:themeFillTint="33"/>
    </w:tcPr>
    <w:tblStylePr w:type="firstRow">
      <w:rPr>
        <w:b/>
        <w:bCs/>
      </w:rPr>
      <w:tblPr/>
      <w:tcPr>
        <w:shd w:val="clear" w:color="auto" w:fill="62F2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2F2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25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259" w:themeFill="accent3" w:themeFillShade="BF"/>
      </w:tc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CEE" w:themeFill="accent4" w:themeFillTint="33"/>
    </w:tcPr>
    <w:tblStylePr w:type="firstRow">
      <w:rPr>
        <w:b/>
        <w:bCs/>
      </w:rPr>
      <w:tblPr/>
      <w:tcPr>
        <w:shd w:val="clear" w:color="auto" w:fill="A2DA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A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6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676D" w:themeFill="accent4" w:themeFillShade="BF"/>
      </w:tc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shd w:val="clear" w:color="auto" w:fill="8BD1D6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DEE" w:themeFill="accent5" w:themeFillTint="33"/>
    </w:tcPr>
    <w:tblStylePr w:type="firstRow">
      <w:rPr>
        <w:b/>
        <w:bCs/>
      </w:rPr>
      <w:tblPr/>
      <w:tcPr>
        <w:shd w:val="clear" w:color="auto" w:fill="C1DCD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CD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818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8185" w:themeFill="accent5" w:themeFillShade="BF"/>
      </w:tc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shd w:val="clear" w:color="auto" w:fill="B2D3D6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6D6" w:themeFill="accent6" w:themeFillTint="33"/>
    </w:tcPr>
    <w:tblStylePr w:type="firstRow">
      <w:rPr>
        <w:b/>
        <w:bCs/>
      </w:rPr>
      <w:tblPr/>
      <w:tcPr>
        <w:shd w:val="clear" w:color="auto" w:fill="FFEDA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DA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5B4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5B400" w:themeFill="accent6" w:themeFillShade="BF"/>
      </w:tc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shd w:val="clear" w:color="auto" w:fill="FFE999" w:themeFill="accent6" w:themeFillTint="7F"/>
      </w:tcPr>
    </w:tblStylePr>
  </w:style>
  <w:style w:type="table" w:styleId="Farvetliste">
    <w:name w:val="Colorful List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2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shd w:val="clear" w:color="auto" w:fill="FAC5D0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EC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C51" w:themeFill="accent2" w:themeFillShade="CC"/>
      </w:tcPr>
    </w:tblStylePr>
    <w:tblStylePr w:type="lastRow">
      <w:rPr>
        <w:b/>
        <w:bCs/>
        <w:color w:val="002C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shd w:val="clear" w:color="auto" w:fill="ADDAFF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FB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6E74" w:themeFill="accent4" w:themeFillShade="CC"/>
      </w:tcPr>
    </w:tblStylePr>
    <w:tblStylePr w:type="lastRow">
      <w:rPr>
        <w:b/>
        <w:bCs/>
        <w:color w:val="286E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shd w:val="clear" w:color="auto" w:fill="B0F8FF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5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75F" w:themeFill="accent3" w:themeFillShade="CC"/>
      </w:tcPr>
    </w:tblStylePr>
    <w:tblStylePr w:type="lastRow">
      <w:rPr>
        <w:b/>
        <w:bCs/>
        <w:color w:val="00575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shd w:val="clear" w:color="auto" w:fill="D0ECEE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C000" w:themeFill="accent6" w:themeFillShade="CC"/>
      </w:tcPr>
    </w:tblStylePr>
    <w:tblStylePr w:type="lastRow">
      <w:rPr>
        <w:b/>
        <w:bCs/>
        <w:color w:val="F4C0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shd w:val="clear" w:color="auto" w:fill="E0EDEE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AE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8A8F" w:themeFill="accent5" w:themeFillShade="CC"/>
      </w:tcPr>
    </w:tblStylePr>
    <w:tblStylePr w:type="lastRow">
      <w:rPr>
        <w:b/>
        <w:bCs/>
        <w:color w:val="4C8A8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shd w:val="clear" w:color="auto" w:fill="FFF6D6" w:themeFill="accent6" w:themeFillTint="33"/>
      </w:tcPr>
    </w:tblStylePr>
  </w:style>
  <w:style w:type="table" w:styleId="Farvetskygge">
    <w:name w:val="Colorful Shading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B61032" w:themeColor="accent1"/>
        <w:bottom w:val="single" w:sz="4" w:space="0" w:color="B61032" w:themeColor="accent1"/>
        <w:right w:val="single" w:sz="4" w:space="0" w:color="B6103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09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091D" w:themeColor="accent1" w:themeShade="99"/>
          <w:insideV w:val="nil"/>
        </w:tcBorders>
        <w:shd w:val="clear" w:color="auto" w:fill="6D09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91D" w:themeFill="accent1" w:themeFillShade="99"/>
      </w:tcPr>
    </w:tblStylePr>
    <w:tblStylePr w:type="band1Vert">
      <w:tblPr/>
      <w:tcPr>
        <w:shd w:val="clear" w:color="auto" w:fill="F58CA1" w:themeFill="accent1" w:themeFillTint="66"/>
      </w:tcPr>
    </w:tblStylePr>
    <w:tblStylePr w:type="band1Horz">
      <w:tblPr/>
      <w:tcPr>
        <w:shd w:val="clear" w:color="auto" w:fill="F26F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866" w:themeColor="accent2"/>
        <w:left w:val="single" w:sz="4" w:space="0" w:color="003866" w:themeColor="accent2"/>
        <w:bottom w:val="single" w:sz="4" w:space="0" w:color="003866" w:themeColor="accent2"/>
        <w:right w:val="single" w:sz="4" w:space="0" w:color="0038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C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13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13D" w:themeColor="accent2" w:themeShade="99"/>
          <w:insideV w:val="nil"/>
        </w:tcBorders>
        <w:shd w:val="clear" w:color="auto" w:fill="00213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13D" w:themeFill="accent2" w:themeFillShade="99"/>
      </w:tcPr>
    </w:tblStylePr>
    <w:tblStylePr w:type="band1Vert">
      <w:tblPr/>
      <w:tcPr>
        <w:shd w:val="clear" w:color="auto" w:fill="5BB5FF" w:themeFill="accent2" w:themeFillTint="66"/>
      </w:tcPr>
    </w:tblStylePr>
    <w:tblStylePr w:type="band1Horz">
      <w:tblPr/>
      <w:tcPr>
        <w:shd w:val="clear" w:color="auto" w:fill="33A3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8B92" w:themeColor="accent4"/>
        <w:left w:val="single" w:sz="4" w:space="0" w:color="006E77" w:themeColor="accent3"/>
        <w:bottom w:val="single" w:sz="4" w:space="0" w:color="006E77" w:themeColor="accent3"/>
        <w:right w:val="single" w:sz="4" w:space="0" w:color="006E7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B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8B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14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147" w:themeColor="accent3" w:themeShade="99"/>
          <w:insideV w:val="nil"/>
        </w:tcBorders>
        <w:shd w:val="clear" w:color="auto" w:fill="00414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47" w:themeFill="accent3" w:themeFillShade="99"/>
      </w:tcPr>
    </w:tblStylePr>
    <w:tblStylePr w:type="band1Vert">
      <w:tblPr/>
      <w:tcPr>
        <w:shd w:val="clear" w:color="auto" w:fill="62F2FF" w:themeFill="accent3" w:themeFillTint="66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E77" w:themeColor="accent3"/>
        <w:left w:val="single" w:sz="4" w:space="0" w:color="338B92" w:themeColor="accent4"/>
        <w:bottom w:val="single" w:sz="4" w:space="0" w:color="338B92" w:themeColor="accent4"/>
        <w:right w:val="single" w:sz="4" w:space="0" w:color="338B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5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E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3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357" w:themeColor="accent4" w:themeShade="99"/>
          <w:insideV w:val="nil"/>
        </w:tcBorders>
        <w:shd w:val="clear" w:color="auto" w:fill="1E53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57" w:themeFill="accent4" w:themeFillShade="99"/>
      </w:tcPr>
    </w:tblStylePr>
    <w:tblStylePr w:type="band1Vert">
      <w:tblPr/>
      <w:tcPr>
        <w:shd w:val="clear" w:color="auto" w:fill="A2DADE" w:themeFill="accent4" w:themeFillTint="66"/>
      </w:tcPr>
    </w:tblStylePr>
    <w:tblStylePr w:type="band1Horz">
      <w:tblPr/>
      <w:tcPr>
        <w:shd w:val="clear" w:color="auto" w:fill="8BD1D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433" w:themeColor="accent6"/>
        <w:left w:val="single" w:sz="4" w:space="0" w:color="66A8AD" w:themeColor="accent5"/>
        <w:bottom w:val="single" w:sz="4" w:space="0" w:color="66A8AD" w:themeColor="accent5"/>
        <w:right w:val="single" w:sz="4" w:space="0" w:color="66A8A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43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76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76B" w:themeColor="accent5" w:themeShade="99"/>
          <w:insideV w:val="nil"/>
        </w:tcBorders>
        <w:shd w:val="clear" w:color="auto" w:fill="39676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76B" w:themeFill="accent5" w:themeFillShade="99"/>
      </w:tcPr>
    </w:tblStylePr>
    <w:tblStylePr w:type="band1Vert">
      <w:tblPr/>
      <w:tcPr>
        <w:shd w:val="clear" w:color="auto" w:fill="C1DCDE" w:themeFill="accent5" w:themeFillTint="66"/>
      </w:tcPr>
    </w:tblStylePr>
    <w:tblStylePr w:type="band1Horz">
      <w:tblPr/>
      <w:tcPr>
        <w:shd w:val="clear" w:color="auto" w:fill="B2D3D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A8AD" w:themeColor="accent5"/>
        <w:left w:val="single" w:sz="4" w:space="0" w:color="FFD433" w:themeColor="accent6"/>
        <w:bottom w:val="single" w:sz="4" w:space="0" w:color="FFD433" w:themeColor="accent6"/>
        <w:right w:val="single" w:sz="4" w:space="0" w:color="FFD43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E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A8A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9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9000" w:themeColor="accent6" w:themeShade="99"/>
          <w:insideV w:val="nil"/>
        </w:tcBorders>
        <w:shd w:val="clear" w:color="auto" w:fill="B79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000" w:themeFill="accent6" w:themeFillShade="99"/>
      </w:tcPr>
    </w:tblStylePr>
    <w:tblStylePr w:type="band1Vert">
      <w:tblPr/>
      <w:tcPr>
        <w:shd w:val="clear" w:color="auto" w:fill="FFEDAD" w:themeFill="accent6" w:themeFillTint="66"/>
      </w:tcPr>
    </w:tblStylePr>
    <w:tblStylePr w:type="band1Horz">
      <w:tblPr/>
      <w:tcPr>
        <w:shd w:val="clear" w:color="auto" w:fill="FFE99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B637A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B637A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4679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B637A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46799"/>
    <w:rPr>
      <w:b/>
      <w:bCs/>
      <w:sz w:val="20"/>
      <w:szCs w:val="20"/>
    </w:rPr>
  </w:style>
  <w:style w:type="table" w:styleId="Mrkliste">
    <w:name w:val="Dark List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103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08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0C2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0C25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8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B3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94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4C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E7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6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25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9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8B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4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6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676D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A8A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555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818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18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B637A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43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78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B4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400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B637AC"/>
  </w:style>
  <w:style w:type="character" w:customStyle="1" w:styleId="DatoTegn">
    <w:name w:val="Dato Tegn"/>
    <w:basedOn w:val="Standardskrifttypeiafsnit"/>
    <w:link w:val="Dato"/>
    <w:uiPriority w:val="99"/>
    <w:semiHidden/>
    <w:rsid w:val="00D46799"/>
  </w:style>
  <w:style w:type="paragraph" w:styleId="Dokumentoversigt">
    <w:name w:val="Document Map"/>
    <w:basedOn w:val="Normal"/>
    <w:link w:val="DokumentoversigtTegn"/>
    <w:uiPriority w:val="99"/>
    <w:semiHidden/>
    <w:rsid w:val="00B637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D46799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B637AC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D46799"/>
  </w:style>
  <w:style w:type="character" w:styleId="Fremhv">
    <w:name w:val="Emphasis"/>
    <w:basedOn w:val="Standardskrifttypeiafsnit"/>
    <w:uiPriority w:val="19"/>
    <w:semiHidden/>
    <w:rsid w:val="00B637AC"/>
    <w:rPr>
      <w:i/>
      <w:iCs/>
    </w:rPr>
  </w:style>
  <w:style w:type="paragraph" w:styleId="Modtageradresse">
    <w:name w:val="envelope address"/>
    <w:basedOn w:val="Normal"/>
    <w:uiPriority w:val="99"/>
    <w:semiHidden/>
    <w:rsid w:val="00B637A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rsid w:val="00B637AC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B637AC"/>
    <w:rPr>
      <w:color w:val="800080" w:themeColor="followedHyperlink"/>
      <w:u w:val="single"/>
    </w:rPr>
  </w:style>
  <w:style w:type="character" w:styleId="Fodnotehenvisning">
    <w:name w:val="footnote reference"/>
    <w:basedOn w:val="Standardskrifttypeiafsnit"/>
    <w:uiPriority w:val="21"/>
    <w:semiHidden/>
    <w:rsid w:val="00B637AC"/>
    <w:rPr>
      <w:vertAlign w:val="superscript"/>
    </w:rPr>
  </w:style>
  <w:style w:type="character" w:styleId="HTML-akronym">
    <w:name w:val="HTML Acronym"/>
    <w:basedOn w:val="Standardskrifttypeiafsnit"/>
    <w:uiPriority w:val="99"/>
    <w:semiHidden/>
    <w:rsid w:val="00B637AC"/>
  </w:style>
  <w:style w:type="paragraph" w:styleId="HTML-adresse">
    <w:name w:val="HTML Address"/>
    <w:basedOn w:val="Normal"/>
    <w:link w:val="HTML-adresseTegn"/>
    <w:uiPriority w:val="99"/>
    <w:semiHidden/>
    <w:rsid w:val="00B637AC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D46799"/>
    <w:rPr>
      <w:i/>
      <w:iCs/>
    </w:rPr>
  </w:style>
  <w:style w:type="character" w:styleId="HTML-citat">
    <w:name w:val="HTML Cite"/>
    <w:basedOn w:val="Standardskrifttypeiafsnit"/>
    <w:uiPriority w:val="99"/>
    <w:semiHidden/>
    <w:rsid w:val="00B637AC"/>
    <w:rPr>
      <w:i/>
      <w:iCs/>
    </w:rPr>
  </w:style>
  <w:style w:type="character" w:styleId="HTML-kode">
    <w:name w:val="HTML Code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B637AC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B637A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D46799"/>
    <w:rPr>
      <w:rFonts w:ascii="Consolas" w:hAnsi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B637AC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B637AC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B637AC"/>
    <w:rPr>
      <w:i/>
      <w:iCs/>
    </w:rPr>
  </w:style>
  <w:style w:type="character" w:styleId="Hyperlink">
    <w:name w:val="Hyperlink"/>
    <w:basedOn w:val="Standardskrifttypeiafsnit"/>
    <w:uiPriority w:val="99"/>
    <w:semiHidden/>
    <w:rsid w:val="00B637AC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B637AC"/>
    <w:pPr>
      <w:spacing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B637AC"/>
    <w:pPr>
      <w:spacing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B637AC"/>
    <w:pPr>
      <w:spacing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B637AC"/>
    <w:pPr>
      <w:spacing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B637AC"/>
    <w:pPr>
      <w:spacing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B637AC"/>
    <w:pPr>
      <w:spacing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B637AC"/>
    <w:pPr>
      <w:spacing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B637AC"/>
    <w:pPr>
      <w:spacing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B637AC"/>
    <w:pPr>
      <w:spacing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rsid w:val="00B637AC"/>
    <w:rPr>
      <w:rFonts w:asciiTheme="majorHAnsi" w:eastAsiaTheme="majorEastAsia" w:hAnsiTheme="majorHAnsi" w:cstheme="majorBidi"/>
      <w:b/>
      <w:bCs/>
    </w:rPr>
  </w:style>
  <w:style w:type="table" w:styleId="Lystgitter">
    <w:name w:val="Light Grid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  <w:insideH w:val="single" w:sz="8" w:space="0" w:color="B61032" w:themeColor="accent1"/>
        <w:insideV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18" w:space="0" w:color="B61032" w:themeColor="accent1"/>
          <w:right w:val="single" w:sz="8" w:space="0" w:color="B61032" w:themeColor="accent1"/>
          <w:insideH w:val="nil"/>
          <w:insideV w:val="single" w:sz="8" w:space="0" w:color="B6103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H w:val="nil"/>
          <w:insideV w:val="single" w:sz="8" w:space="0" w:color="B6103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band1Vert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  <w:shd w:val="clear" w:color="auto" w:fill="F8B7C5" w:themeFill="accent1" w:themeFillTint="3F"/>
      </w:tcPr>
    </w:tblStylePr>
    <w:tblStylePr w:type="band1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V w:val="single" w:sz="8" w:space="0" w:color="B61032" w:themeColor="accent1"/>
        </w:tcBorders>
        <w:shd w:val="clear" w:color="auto" w:fill="F8B7C5" w:themeFill="accent1" w:themeFillTint="3F"/>
      </w:tcPr>
    </w:tblStylePr>
    <w:tblStylePr w:type="band2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  <w:insideV w:val="single" w:sz="8" w:space="0" w:color="B6103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  <w:insideH w:val="single" w:sz="8" w:space="0" w:color="003866" w:themeColor="accent2"/>
        <w:insideV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18" w:space="0" w:color="003866" w:themeColor="accent2"/>
          <w:right w:val="single" w:sz="8" w:space="0" w:color="003866" w:themeColor="accent2"/>
          <w:insideH w:val="nil"/>
          <w:insideV w:val="single" w:sz="8" w:space="0" w:color="0038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H w:val="nil"/>
          <w:insideV w:val="single" w:sz="8" w:space="0" w:color="0038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band1Vert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  <w:shd w:val="clear" w:color="auto" w:fill="9AD1FF" w:themeFill="accent2" w:themeFillTint="3F"/>
      </w:tcPr>
    </w:tblStylePr>
    <w:tblStylePr w:type="band1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V w:val="single" w:sz="8" w:space="0" w:color="003866" w:themeColor="accent2"/>
        </w:tcBorders>
        <w:shd w:val="clear" w:color="auto" w:fill="9AD1FF" w:themeFill="accent2" w:themeFillTint="3F"/>
      </w:tcPr>
    </w:tblStylePr>
    <w:tblStylePr w:type="band2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  <w:insideV w:val="single" w:sz="8" w:space="0" w:color="003866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  <w:insideH w:val="single" w:sz="8" w:space="0" w:color="006E77" w:themeColor="accent3"/>
        <w:insideV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18" w:space="0" w:color="006E77" w:themeColor="accent3"/>
          <w:right w:val="single" w:sz="8" w:space="0" w:color="006E77" w:themeColor="accent3"/>
          <w:insideH w:val="nil"/>
          <w:insideV w:val="single" w:sz="8" w:space="0" w:color="006E7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H w:val="nil"/>
          <w:insideV w:val="single" w:sz="8" w:space="0" w:color="006E7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band1Vert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  <w:shd w:val="clear" w:color="auto" w:fill="9EF7FF" w:themeFill="accent3" w:themeFillTint="3F"/>
      </w:tcPr>
    </w:tblStylePr>
    <w:tblStylePr w:type="band1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V w:val="single" w:sz="8" w:space="0" w:color="006E77" w:themeColor="accent3"/>
        </w:tcBorders>
        <w:shd w:val="clear" w:color="auto" w:fill="9EF7FF" w:themeFill="accent3" w:themeFillTint="3F"/>
      </w:tcPr>
    </w:tblStylePr>
    <w:tblStylePr w:type="band2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  <w:insideV w:val="single" w:sz="8" w:space="0" w:color="006E77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  <w:insideH w:val="single" w:sz="8" w:space="0" w:color="338B92" w:themeColor="accent4"/>
        <w:insideV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18" w:space="0" w:color="338B92" w:themeColor="accent4"/>
          <w:right w:val="single" w:sz="8" w:space="0" w:color="338B92" w:themeColor="accent4"/>
          <w:insideH w:val="nil"/>
          <w:insideV w:val="single" w:sz="8" w:space="0" w:color="338B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H w:val="nil"/>
          <w:insideV w:val="single" w:sz="8" w:space="0" w:color="338B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band1Vert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  <w:shd w:val="clear" w:color="auto" w:fill="C5E8EB" w:themeFill="accent4" w:themeFillTint="3F"/>
      </w:tcPr>
    </w:tblStylePr>
    <w:tblStylePr w:type="band1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V w:val="single" w:sz="8" w:space="0" w:color="338B92" w:themeColor="accent4"/>
        </w:tcBorders>
        <w:shd w:val="clear" w:color="auto" w:fill="C5E8EB" w:themeFill="accent4" w:themeFillTint="3F"/>
      </w:tcPr>
    </w:tblStylePr>
    <w:tblStylePr w:type="band2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  <w:insideV w:val="single" w:sz="8" w:space="0" w:color="338B9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  <w:insideH w:val="single" w:sz="8" w:space="0" w:color="66A8AD" w:themeColor="accent5"/>
        <w:insideV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18" w:space="0" w:color="66A8AD" w:themeColor="accent5"/>
          <w:right w:val="single" w:sz="8" w:space="0" w:color="66A8AD" w:themeColor="accent5"/>
          <w:insideH w:val="nil"/>
          <w:insideV w:val="single" w:sz="8" w:space="0" w:color="66A8A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H w:val="nil"/>
          <w:insideV w:val="single" w:sz="8" w:space="0" w:color="66A8A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band1Vert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  <w:shd w:val="clear" w:color="auto" w:fill="D9E9EA" w:themeFill="accent5" w:themeFillTint="3F"/>
      </w:tcPr>
    </w:tblStylePr>
    <w:tblStylePr w:type="band1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V w:val="single" w:sz="8" w:space="0" w:color="66A8AD" w:themeColor="accent5"/>
        </w:tcBorders>
        <w:shd w:val="clear" w:color="auto" w:fill="D9E9EA" w:themeFill="accent5" w:themeFillTint="3F"/>
      </w:tcPr>
    </w:tblStylePr>
    <w:tblStylePr w:type="band2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  <w:insideV w:val="single" w:sz="8" w:space="0" w:color="66A8AD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  <w:insideH w:val="single" w:sz="8" w:space="0" w:color="FFD433" w:themeColor="accent6"/>
        <w:insideV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18" w:space="0" w:color="FFD433" w:themeColor="accent6"/>
          <w:right w:val="single" w:sz="8" w:space="0" w:color="FFD433" w:themeColor="accent6"/>
          <w:insideH w:val="nil"/>
          <w:insideV w:val="single" w:sz="8" w:space="0" w:color="FFD43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H w:val="nil"/>
          <w:insideV w:val="single" w:sz="8" w:space="0" w:color="FFD43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band1Vert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  <w:shd w:val="clear" w:color="auto" w:fill="FFF4CC" w:themeFill="accent6" w:themeFillTint="3F"/>
      </w:tcPr>
    </w:tblStylePr>
    <w:tblStylePr w:type="band1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V w:val="single" w:sz="8" w:space="0" w:color="FFD433" w:themeColor="accent6"/>
        </w:tcBorders>
        <w:shd w:val="clear" w:color="auto" w:fill="FFF4CC" w:themeFill="accent6" w:themeFillTint="3F"/>
      </w:tcPr>
    </w:tblStylePr>
    <w:tblStylePr w:type="band2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  <w:insideV w:val="single" w:sz="8" w:space="0" w:color="FFD433" w:themeColor="accent6"/>
        </w:tcBorders>
      </w:tcPr>
    </w:tblStylePr>
  </w:style>
  <w:style w:type="table" w:styleId="Lysliste">
    <w:name w:val="Light List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  <w:tblStylePr w:type="band1Horz">
      <w:tblPr/>
      <w:tcPr>
        <w:tcBorders>
          <w:top w:val="single" w:sz="8" w:space="0" w:color="B61032" w:themeColor="accent1"/>
          <w:left w:val="single" w:sz="8" w:space="0" w:color="B61032" w:themeColor="accent1"/>
          <w:bottom w:val="single" w:sz="8" w:space="0" w:color="B61032" w:themeColor="accent1"/>
          <w:right w:val="single" w:sz="8" w:space="0" w:color="B6103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  <w:tblStylePr w:type="band1Horz">
      <w:tblPr/>
      <w:tcPr>
        <w:tcBorders>
          <w:top w:val="single" w:sz="8" w:space="0" w:color="003866" w:themeColor="accent2"/>
          <w:left w:val="single" w:sz="8" w:space="0" w:color="003866" w:themeColor="accent2"/>
          <w:bottom w:val="single" w:sz="8" w:space="0" w:color="003866" w:themeColor="accent2"/>
          <w:right w:val="single" w:sz="8" w:space="0" w:color="003866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  <w:tblStylePr w:type="band1Horz">
      <w:tblPr/>
      <w:tcPr>
        <w:tcBorders>
          <w:top w:val="single" w:sz="8" w:space="0" w:color="006E77" w:themeColor="accent3"/>
          <w:left w:val="single" w:sz="8" w:space="0" w:color="006E77" w:themeColor="accent3"/>
          <w:bottom w:val="single" w:sz="8" w:space="0" w:color="006E77" w:themeColor="accent3"/>
          <w:right w:val="single" w:sz="8" w:space="0" w:color="006E77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  <w:tblStylePr w:type="band1Horz">
      <w:tblPr/>
      <w:tcPr>
        <w:tcBorders>
          <w:top w:val="single" w:sz="8" w:space="0" w:color="338B92" w:themeColor="accent4"/>
          <w:left w:val="single" w:sz="8" w:space="0" w:color="338B92" w:themeColor="accent4"/>
          <w:bottom w:val="single" w:sz="8" w:space="0" w:color="338B92" w:themeColor="accent4"/>
          <w:right w:val="single" w:sz="8" w:space="0" w:color="338B9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  <w:tblStylePr w:type="band1Horz">
      <w:tblPr/>
      <w:tcPr>
        <w:tcBorders>
          <w:top w:val="single" w:sz="8" w:space="0" w:color="66A8AD" w:themeColor="accent5"/>
          <w:left w:val="single" w:sz="8" w:space="0" w:color="66A8AD" w:themeColor="accent5"/>
          <w:bottom w:val="single" w:sz="8" w:space="0" w:color="66A8AD" w:themeColor="accent5"/>
          <w:right w:val="single" w:sz="8" w:space="0" w:color="66A8AD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  <w:tblStylePr w:type="band1Horz">
      <w:tblPr/>
      <w:tcPr>
        <w:tcBorders>
          <w:top w:val="single" w:sz="8" w:space="0" w:color="FFD433" w:themeColor="accent6"/>
          <w:left w:val="single" w:sz="8" w:space="0" w:color="FFD433" w:themeColor="accent6"/>
          <w:bottom w:val="single" w:sz="8" w:space="0" w:color="FFD433" w:themeColor="accent6"/>
          <w:right w:val="single" w:sz="8" w:space="0" w:color="FFD433" w:themeColor="accent6"/>
        </w:tcBorders>
      </w:tcPr>
    </w:tblStylePr>
  </w:style>
  <w:style w:type="table" w:styleId="Lysskygge">
    <w:name w:val="Light Shading"/>
    <w:basedOn w:val="Tabel-Normal"/>
    <w:uiPriority w:val="60"/>
    <w:rsid w:val="00B637AC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B637AC"/>
    <w:pPr>
      <w:spacing w:line="240" w:lineRule="auto"/>
    </w:pPr>
    <w:rPr>
      <w:color w:val="880C25" w:themeColor="accent1" w:themeShade="BF"/>
    </w:rPr>
    <w:tblPr>
      <w:tblStyleRowBandSize w:val="1"/>
      <w:tblStyleColBandSize w:val="1"/>
      <w:tblBorders>
        <w:top w:val="single" w:sz="8" w:space="0" w:color="B61032" w:themeColor="accent1"/>
        <w:bottom w:val="single" w:sz="8" w:space="0" w:color="B6103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1032" w:themeColor="accent1"/>
          <w:left w:val="nil"/>
          <w:bottom w:val="single" w:sz="8" w:space="0" w:color="B6103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1032" w:themeColor="accent1"/>
          <w:left w:val="nil"/>
          <w:bottom w:val="single" w:sz="8" w:space="0" w:color="B6103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B637AC"/>
    <w:pPr>
      <w:spacing w:line="240" w:lineRule="auto"/>
    </w:pPr>
    <w:rPr>
      <w:color w:val="00294C" w:themeColor="accent2" w:themeShade="BF"/>
    </w:rPr>
    <w:tblPr>
      <w:tblStyleRowBandSize w:val="1"/>
      <w:tblStyleColBandSize w:val="1"/>
      <w:tblBorders>
        <w:top w:val="single" w:sz="8" w:space="0" w:color="003866" w:themeColor="accent2"/>
        <w:bottom w:val="single" w:sz="8" w:space="0" w:color="0038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866" w:themeColor="accent2"/>
          <w:left w:val="nil"/>
          <w:bottom w:val="single" w:sz="8" w:space="0" w:color="0038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866" w:themeColor="accent2"/>
          <w:left w:val="nil"/>
          <w:bottom w:val="single" w:sz="8" w:space="0" w:color="0038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B637AC"/>
    <w:pPr>
      <w:spacing w:line="240" w:lineRule="auto"/>
    </w:pPr>
    <w:rPr>
      <w:color w:val="005259" w:themeColor="accent3" w:themeShade="BF"/>
    </w:rPr>
    <w:tblPr>
      <w:tblStyleRowBandSize w:val="1"/>
      <w:tblStyleColBandSize w:val="1"/>
      <w:tblBorders>
        <w:top w:val="single" w:sz="8" w:space="0" w:color="006E77" w:themeColor="accent3"/>
        <w:bottom w:val="single" w:sz="8" w:space="0" w:color="006E7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77" w:themeColor="accent3"/>
          <w:left w:val="nil"/>
          <w:bottom w:val="single" w:sz="8" w:space="0" w:color="006E7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E77" w:themeColor="accent3"/>
          <w:left w:val="nil"/>
          <w:bottom w:val="single" w:sz="8" w:space="0" w:color="006E7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B637AC"/>
    <w:pPr>
      <w:spacing w:line="240" w:lineRule="auto"/>
    </w:pPr>
    <w:rPr>
      <w:color w:val="26676D" w:themeColor="accent4" w:themeShade="BF"/>
    </w:rPr>
    <w:tblPr>
      <w:tblStyleRowBandSize w:val="1"/>
      <w:tblStyleColBandSize w:val="1"/>
      <w:tblBorders>
        <w:top w:val="single" w:sz="8" w:space="0" w:color="338B92" w:themeColor="accent4"/>
        <w:bottom w:val="single" w:sz="8" w:space="0" w:color="338B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8B92" w:themeColor="accent4"/>
          <w:left w:val="nil"/>
          <w:bottom w:val="single" w:sz="8" w:space="0" w:color="338B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8B92" w:themeColor="accent4"/>
          <w:left w:val="nil"/>
          <w:bottom w:val="single" w:sz="8" w:space="0" w:color="338B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B637AC"/>
    <w:pPr>
      <w:spacing w:line="240" w:lineRule="auto"/>
    </w:pPr>
    <w:rPr>
      <w:color w:val="478185" w:themeColor="accent5" w:themeShade="BF"/>
    </w:rPr>
    <w:tblPr>
      <w:tblStyleRowBandSize w:val="1"/>
      <w:tblStyleColBandSize w:val="1"/>
      <w:tblBorders>
        <w:top w:val="single" w:sz="8" w:space="0" w:color="66A8AD" w:themeColor="accent5"/>
        <w:bottom w:val="single" w:sz="8" w:space="0" w:color="66A8A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A8AD" w:themeColor="accent5"/>
          <w:left w:val="nil"/>
          <w:bottom w:val="single" w:sz="8" w:space="0" w:color="66A8A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A8AD" w:themeColor="accent5"/>
          <w:left w:val="nil"/>
          <w:bottom w:val="single" w:sz="8" w:space="0" w:color="66A8A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B637AC"/>
    <w:pPr>
      <w:spacing w:line="240" w:lineRule="auto"/>
    </w:pPr>
    <w:rPr>
      <w:color w:val="E5B400" w:themeColor="accent6" w:themeShade="BF"/>
    </w:rPr>
    <w:tblPr>
      <w:tblStyleRowBandSize w:val="1"/>
      <w:tblStyleColBandSize w:val="1"/>
      <w:tblBorders>
        <w:top w:val="single" w:sz="8" w:space="0" w:color="FFD433" w:themeColor="accent6"/>
        <w:bottom w:val="single" w:sz="8" w:space="0" w:color="FFD43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433" w:themeColor="accent6"/>
          <w:left w:val="nil"/>
          <w:bottom w:val="single" w:sz="8" w:space="0" w:color="FFD43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433" w:themeColor="accent6"/>
          <w:left w:val="nil"/>
          <w:bottom w:val="single" w:sz="8" w:space="0" w:color="FFD43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B637AC"/>
  </w:style>
  <w:style w:type="paragraph" w:styleId="Liste">
    <w:name w:val="List"/>
    <w:basedOn w:val="Normal"/>
    <w:uiPriority w:val="99"/>
    <w:semiHidden/>
    <w:rsid w:val="00B637AC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B637A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B637A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B637A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B637AC"/>
    <w:pPr>
      <w:ind w:left="1415" w:hanging="283"/>
      <w:contextualSpacing/>
    </w:pPr>
  </w:style>
  <w:style w:type="paragraph" w:styleId="Opstilling-punkttegn2">
    <w:name w:val="List Bullet 2"/>
    <w:basedOn w:val="Normal"/>
    <w:uiPriority w:val="99"/>
    <w:semiHidden/>
    <w:rsid w:val="00B637AC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B637AC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B637AC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B637AC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B637AC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B637AC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B637AC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B637AC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B637AC"/>
    <w:pPr>
      <w:spacing w:after="120"/>
      <w:ind w:left="1415"/>
      <w:contextualSpacing/>
    </w:pPr>
  </w:style>
  <w:style w:type="paragraph" w:styleId="Opstilling-talellerbogst2">
    <w:name w:val="List Number 2"/>
    <w:basedOn w:val="Normal"/>
    <w:uiPriority w:val="99"/>
    <w:semiHidden/>
    <w:rsid w:val="00B637AC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B637AC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B637AC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B637AC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1"/>
    <w:qFormat/>
    <w:rsid w:val="00B637AC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B637A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D46799"/>
    <w:rPr>
      <w:rFonts w:ascii="Consolas" w:hAnsi="Consolas"/>
      <w:sz w:val="20"/>
      <w:szCs w:val="20"/>
    </w:rPr>
  </w:style>
  <w:style w:type="table" w:styleId="Mediumgitter1">
    <w:name w:val="Medium Grid 1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EC274F" w:themeColor="accent1" w:themeTint="BF"/>
        <w:left w:val="single" w:sz="8" w:space="0" w:color="EC274F" w:themeColor="accent1" w:themeTint="BF"/>
        <w:bottom w:val="single" w:sz="8" w:space="0" w:color="EC274F" w:themeColor="accent1" w:themeTint="BF"/>
        <w:right w:val="single" w:sz="8" w:space="0" w:color="EC274F" w:themeColor="accent1" w:themeTint="BF"/>
        <w:insideH w:val="single" w:sz="8" w:space="0" w:color="EC274F" w:themeColor="accent1" w:themeTint="BF"/>
        <w:insideV w:val="single" w:sz="8" w:space="0" w:color="EC274F" w:themeColor="accent1" w:themeTint="BF"/>
      </w:tblBorders>
    </w:tblPr>
    <w:tcPr>
      <w:shd w:val="clear" w:color="auto" w:fill="F8B7C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27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shd w:val="clear" w:color="auto" w:fill="F26F8A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70CC" w:themeColor="accent2" w:themeTint="BF"/>
        <w:left w:val="single" w:sz="8" w:space="0" w:color="0070CC" w:themeColor="accent2" w:themeTint="BF"/>
        <w:bottom w:val="single" w:sz="8" w:space="0" w:color="0070CC" w:themeColor="accent2" w:themeTint="BF"/>
        <w:right w:val="single" w:sz="8" w:space="0" w:color="0070CC" w:themeColor="accent2" w:themeTint="BF"/>
        <w:insideH w:val="single" w:sz="8" w:space="0" w:color="0070CC" w:themeColor="accent2" w:themeTint="BF"/>
        <w:insideV w:val="single" w:sz="8" w:space="0" w:color="0070CC" w:themeColor="accent2" w:themeTint="BF"/>
      </w:tblBorders>
    </w:tblPr>
    <w:tcPr>
      <w:shd w:val="clear" w:color="auto" w:fill="9AD1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0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shd w:val="clear" w:color="auto" w:fill="33A3F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C7D9" w:themeColor="accent3" w:themeTint="BF"/>
        <w:left w:val="single" w:sz="8" w:space="0" w:color="00C7D9" w:themeColor="accent3" w:themeTint="BF"/>
        <w:bottom w:val="single" w:sz="8" w:space="0" w:color="00C7D9" w:themeColor="accent3" w:themeTint="BF"/>
        <w:right w:val="single" w:sz="8" w:space="0" w:color="00C7D9" w:themeColor="accent3" w:themeTint="BF"/>
        <w:insideH w:val="single" w:sz="8" w:space="0" w:color="00C7D9" w:themeColor="accent3" w:themeTint="BF"/>
        <w:insideV w:val="single" w:sz="8" w:space="0" w:color="00C7D9" w:themeColor="accent3" w:themeTint="BF"/>
      </w:tblBorders>
    </w:tblPr>
    <w:tcPr>
      <w:shd w:val="clear" w:color="auto" w:fill="9EF7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7D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shd w:val="clear" w:color="auto" w:fill="3CEFFF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51B9C2" w:themeColor="accent4" w:themeTint="BF"/>
        <w:left w:val="single" w:sz="8" w:space="0" w:color="51B9C2" w:themeColor="accent4" w:themeTint="BF"/>
        <w:bottom w:val="single" w:sz="8" w:space="0" w:color="51B9C2" w:themeColor="accent4" w:themeTint="BF"/>
        <w:right w:val="single" w:sz="8" w:space="0" w:color="51B9C2" w:themeColor="accent4" w:themeTint="BF"/>
        <w:insideH w:val="single" w:sz="8" w:space="0" w:color="51B9C2" w:themeColor="accent4" w:themeTint="BF"/>
        <w:insideV w:val="single" w:sz="8" w:space="0" w:color="51B9C2" w:themeColor="accent4" w:themeTint="BF"/>
      </w:tblBorders>
    </w:tblPr>
    <w:tcPr>
      <w:shd w:val="clear" w:color="auto" w:fill="C5E8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1B9C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shd w:val="clear" w:color="auto" w:fill="8BD1D6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8CBDC1" w:themeColor="accent5" w:themeTint="BF"/>
        <w:left w:val="single" w:sz="8" w:space="0" w:color="8CBDC1" w:themeColor="accent5" w:themeTint="BF"/>
        <w:bottom w:val="single" w:sz="8" w:space="0" w:color="8CBDC1" w:themeColor="accent5" w:themeTint="BF"/>
        <w:right w:val="single" w:sz="8" w:space="0" w:color="8CBDC1" w:themeColor="accent5" w:themeTint="BF"/>
        <w:insideH w:val="single" w:sz="8" w:space="0" w:color="8CBDC1" w:themeColor="accent5" w:themeTint="BF"/>
        <w:insideV w:val="single" w:sz="8" w:space="0" w:color="8CBDC1" w:themeColor="accent5" w:themeTint="BF"/>
      </w:tblBorders>
    </w:tblPr>
    <w:tcPr>
      <w:shd w:val="clear" w:color="auto" w:fill="D9E9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DC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shd w:val="clear" w:color="auto" w:fill="B2D3D6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E66" w:themeColor="accent6" w:themeTint="BF"/>
        <w:left w:val="single" w:sz="8" w:space="0" w:color="FFDE66" w:themeColor="accent6" w:themeTint="BF"/>
        <w:bottom w:val="single" w:sz="8" w:space="0" w:color="FFDE66" w:themeColor="accent6" w:themeTint="BF"/>
        <w:right w:val="single" w:sz="8" w:space="0" w:color="FFDE66" w:themeColor="accent6" w:themeTint="BF"/>
        <w:insideH w:val="single" w:sz="8" w:space="0" w:color="FFDE66" w:themeColor="accent6" w:themeTint="BF"/>
        <w:insideV w:val="single" w:sz="8" w:space="0" w:color="FFDE66" w:themeColor="accent6" w:themeTint="BF"/>
      </w:tblBorders>
    </w:tblPr>
    <w:tcPr>
      <w:shd w:val="clear" w:color="auto" w:fill="FFF4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E6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shd w:val="clear" w:color="auto" w:fill="FFE999" w:themeFill="accent6" w:themeFillTint="7F"/>
      </w:tcPr>
    </w:tblStylePr>
  </w:style>
  <w:style w:type="table" w:styleId="Mediumgitter2">
    <w:name w:val="Medium Grid 2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  <w:insideH w:val="single" w:sz="8" w:space="0" w:color="B61032" w:themeColor="accent1"/>
        <w:insideV w:val="single" w:sz="8" w:space="0" w:color="B61032" w:themeColor="accent1"/>
      </w:tblBorders>
    </w:tblPr>
    <w:tcPr>
      <w:shd w:val="clear" w:color="auto" w:fill="F8B7C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2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5D0" w:themeFill="accent1" w:themeFillTint="33"/>
      </w:tcPr>
    </w:tblStylePr>
    <w:tblStylePr w:type="band1Vert">
      <w:tblPr/>
      <w:tcPr>
        <w:shd w:val="clear" w:color="auto" w:fill="F26F8A" w:themeFill="accent1" w:themeFillTint="7F"/>
      </w:tcPr>
    </w:tblStylePr>
    <w:tblStylePr w:type="band1Horz">
      <w:tblPr/>
      <w:tcPr>
        <w:tcBorders>
          <w:insideH w:val="single" w:sz="6" w:space="0" w:color="B61032" w:themeColor="accent1"/>
          <w:insideV w:val="single" w:sz="6" w:space="0" w:color="B61032" w:themeColor="accent1"/>
        </w:tcBorders>
        <w:shd w:val="clear" w:color="auto" w:fill="F26F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  <w:insideH w:val="single" w:sz="8" w:space="0" w:color="003866" w:themeColor="accent2"/>
        <w:insideV w:val="single" w:sz="8" w:space="0" w:color="003866" w:themeColor="accent2"/>
      </w:tblBorders>
    </w:tblPr>
    <w:tcPr>
      <w:shd w:val="clear" w:color="auto" w:fill="9AD1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7EC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DAFF" w:themeFill="accent2" w:themeFillTint="33"/>
      </w:tcPr>
    </w:tblStylePr>
    <w:tblStylePr w:type="band1Vert">
      <w:tblPr/>
      <w:tcPr>
        <w:shd w:val="clear" w:color="auto" w:fill="33A3FF" w:themeFill="accent2" w:themeFillTint="7F"/>
      </w:tcPr>
    </w:tblStylePr>
    <w:tblStylePr w:type="band1Horz">
      <w:tblPr/>
      <w:tcPr>
        <w:tcBorders>
          <w:insideH w:val="single" w:sz="6" w:space="0" w:color="003866" w:themeColor="accent2"/>
          <w:insideV w:val="single" w:sz="6" w:space="0" w:color="003866" w:themeColor="accent2"/>
        </w:tcBorders>
        <w:shd w:val="clear" w:color="auto" w:fill="33A3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  <w:insideH w:val="single" w:sz="8" w:space="0" w:color="006E77" w:themeColor="accent3"/>
        <w:insideV w:val="single" w:sz="8" w:space="0" w:color="006E77" w:themeColor="accent3"/>
      </w:tblBorders>
    </w:tblPr>
    <w:tcPr>
      <w:shd w:val="clear" w:color="auto" w:fill="9EF7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8FB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F8FF" w:themeFill="accent3" w:themeFillTint="33"/>
      </w:tcPr>
    </w:tblStylePr>
    <w:tblStylePr w:type="band1Vert">
      <w:tblPr/>
      <w:tcPr>
        <w:shd w:val="clear" w:color="auto" w:fill="3CEFFF" w:themeFill="accent3" w:themeFillTint="7F"/>
      </w:tcPr>
    </w:tblStylePr>
    <w:tblStylePr w:type="band1Horz">
      <w:tblPr/>
      <w:tcPr>
        <w:tcBorders>
          <w:insideH w:val="single" w:sz="6" w:space="0" w:color="006E77" w:themeColor="accent3"/>
          <w:insideV w:val="single" w:sz="6" w:space="0" w:color="006E77" w:themeColor="accent3"/>
        </w:tcBorders>
        <w:shd w:val="clear" w:color="auto" w:fill="3CE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  <w:insideH w:val="single" w:sz="8" w:space="0" w:color="338B92" w:themeColor="accent4"/>
        <w:insideV w:val="single" w:sz="8" w:space="0" w:color="338B92" w:themeColor="accent4"/>
      </w:tblBorders>
    </w:tblPr>
    <w:tcPr>
      <w:shd w:val="clear" w:color="auto" w:fill="C5E8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5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CEE" w:themeFill="accent4" w:themeFillTint="33"/>
      </w:tcPr>
    </w:tblStylePr>
    <w:tblStylePr w:type="band1Vert">
      <w:tblPr/>
      <w:tcPr>
        <w:shd w:val="clear" w:color="auto" w:fill="8BD1D6" w:themeFill="accent4" w:themeFillTint="7F"/>
      </w:tcPr>
    </w:tblStylePr>
    <w:tblStylePr w:type="band1Horz">
      <w:tblPr/>
      <w:tcPr>
        <w:tcBorders>
          <w:insideH w:val="single" w:sz="6" w:space="0" w:color="338B92" w:themeColor="accent4"/>
          <w:insideV w:val="single" w:sz="6" w:space="0" w:color="338B92" w:themeColor="accent4"/>
        </w:tcBorders>
        <w:shd w:val="clear" w:color="auto" w:fill="8BD1D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  <w:insideH w:val="single" w:sz="8" w:space="0" w:color="66A8AD" w:themeColor="accent5"/>
        <w:insideV w:val="single" w:sz="8" w:space="0" w:color="66A8AD" w:themeColor="accent5"/>
      </w:tblBorders>
    </w:tblPr>
    <w:tcPr>
      <w:shd w:val="clear" w:color="auto" w:fill="D9E9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DEE" w:themeFill="accent5" w:themeFillTint="33"/>
      </w:tcPr>
    </w:tblStylePr>
    <w:tblStylePr w:type="band1Vert">
      <w:tblPr/>
      <w:tcPr>
        <w:shd w:val="clear" w:color="auto" w:fill="B2D3D6" w:themeFill="accent5" w:themeFillTint="7F"/>
      </w:tcPr>
    </w:tblStylePr>
    <w:tblStylePr w:type="band1Horz">
      <w:tblPr/>
      <w:tcPr>
        <w:tcBorders>
          <w:insideH w:val="single" w:sz="6" w:space="0" w:color="66A8AD" w:themeColor="accent5"/>
          <w:insideV w:val="single" w:sz="6" w:space="0" w:color="66A8AD" w:themeColor="accent5"/>
        </w:tcBorders>
        <w:shd w:val="clear" w:color="auto" w:fill="B2D3D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  <w:insideH w:val="single" w:sz="8" w:space="0" w:color="FFD433" w:themeColor="accent6"/>
        <w:insideV w:val="single" w:sz="8" w:space="0" w:color="FFD433" w:themeColor="accent6"/>
      </w:tblBorders>
    </w:tblPr>
    <w:tcPr>
      <w:shd w:val="clear" w:color="auto" w:fill="FFF4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E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D6" w:themeFill="accent6" w:themeFillTint="33"/>
      </w:tcPr>
    </w:tblStylePr>
    <w:tblStylePr w:type="band1Vert">
      <w:tblPr/>
      <w:tcPr>
        <w:shd w:val="clear" w:color="auto" w:fill="FFE999" w:themeFill="accent6" w:themeFillTint="7F"/>
      </w:tcPr>
    </w:tblStylePr>
    <w:tblStylePr w:type="band1Horz">
      <w:tblPr/>
      <w:tcPr>
        <w:tcBorders>
          <w:insideH w:val="single" w:sz="6" w:space="0" w:color="FFD433" w:themeColor="accent6"/>
          <w:insideV w:val="single" w:sz="6" w:space="0" w:color="FFD433" w:themeColor="accent6"/>
        </w:tcBorders>
        <w:shd w:val="clear" w:color="auto" w:fill="FFE99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B7C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103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103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103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103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6F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6F8A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D1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8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8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8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8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A3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A3F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EF7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E7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E7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E7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E7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CE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CEFFF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8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8B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8B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8B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8B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1D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1D6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9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A8A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A8A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A8A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A8A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D3D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D3D6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4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43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43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43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43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99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999" w:themeFill="accent6" w:themeFillTint="7F"/>
      </w:tcPr>
    </w:tblStylePr>
  </w:style>
  <w:style w:type="table" w:styleId="Mediumliste1">
    <w:name w:val="Medium List 1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bottom w:val="single" w:sz="8" w:space="0" w:color="B6103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1032" w:themeColor="accent1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B61032" w:themeColor="accent1"/>
          <w:bottom w:val="single" w:sz="8" w:space="0" w:color="B6103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1032" w:themeColor="accent1"/>
          <w:bottom w:val="single" w:sz="8" w:space="0" w:color="B61032" w:themeColor="accent1"/>
        </w:tcBorders>
      </w:tcPr>
    </w:tblStylePr>
    <w:tblStylePr w:type="band1Vert">
      <w:tblPr/>
      <w:tcPr>
        <w:shd w:val="clear" w:color="auto" w:fill="F8B7C5" w:themeFill="accent1" w:themeFillTint="3F"/>
      </w:tcPr>
    </w:tblStylePr>
    <w:tblStylePr w:type="band1Horz">
      <w:tblPr/>
      <w:tcPr>
        <w:shd w:val="clear" w:color="auto" w:fill="F8B7C5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bottom w:val="single" w:sz="8" w:space="0" w:color="0038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866" w:themeColor="accent2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3866" w:themeColor="accent2"/>
          <w:bottom w:val="single" w:sz="8" w:space="0" w:color="0038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866" w:themeColor="accent2"/>
          <w:bottom w:val="single" w:sz="8" w:space="0" w:color="003866" w:themeColor="accent2"/>
        </w:tcBorders>
      </w:tcPr>
    </w:tblStylePr>
    <w:tblStylePr w:type="band1Vert">
      <w:tblPr/>
      <w:tcPr>
        <w:shd w:val="clear" w:color="auto" w:fill="9AD1FF" w:themeFill="accent2" w:themeFillTint="3F"/>
      </w:tcPr>
    </w:tblStylePr>
    <w:tblStylePr w:type="band1Horz">
      <w:tblPr/>
      <w:tcPr>
        <w:shd w:val="clear" w:color="auto" w:fill="9AD1F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bottom w:val="single" w:sz="8" w:space="0" w:color="006E7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E77" w:themeColor="accent3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006E77" w:themeColor="accent3"/>
          <w:bottom w:val="single" w:sz="8" w:space="0" w:color="006E7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E77" w:themeColor="accent3"/>
          <w:bottom w:val="single" w:sz="8" w:space="0" w:color="006E77" w:themeColor="accent3"/>
        </w:tcBorders>
      </w:tcPr>
    </w:tblStylePr>
    <w:tblStylePr w:type="band1Vert">
      <w:tblPr/>
      <w:tcPr>
        <w:shd w:val="clear" w:color="auto" w:fill="9EF7FF" w:themeFill="accent3" w:themeFillTint="3F"/>
      </w:tcPr>
    </w:tblStylePr>
    <w:tblStylePr w:type="band1Horz">
      <w:tblPr/>
      <w:tcPr>
        <w:shd w:val="clear" w:color="auto" w:fill="9EF7FF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bottom w:val="single" w:sz="8" w:space="0" w:color="338B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8B92" w:themeColor="accent4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338B92" w:themeColor="accent4"/>
          <w:bottom w:val="single" w:sz="8" w:space="0" w:color="338B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8B92" w:themeColor="accent4"/>
          <w:bottom w:val="single" w:sz="8" w:space="0" w:color="338B92" w:themeColor="accent4"/>
        </w:tcBorders>
      </w:tcPr>
    </w:tblStylePr>
    <w:tblStylePr w:type="band1Vert">
      <w:tblPr/>
      <w:tcPr>
        <w:shd w:val="clear" w:color="auto" w:fill="C5E8EB" w:themeFill="accent4" w:themeFillTint="3F"/>
      </w:tcPr>
    </w:tblStylePr>
    <w:tblStylePr w:type="band1Horz">
      <w:tblPr/>
      <w:tcPr>
        <w:shd w:val="clear" w:color="auto" w:fill="C5E8EB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bottom w:val="single" w:sz="8" w:space="0" w:color="66A8A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A8AD" w:themeColor="accent5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66A8AD" w:themeColor="accent5"/>
          <w:bottom w:val="single" w:sz="8" w:space="0" w:color="66A8A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A8AD" w:themeColor="accent5"/>
          <w:bottom w:val="single" w:sz="8" w:space="0" w:color="66A8AD" w:themeColor="accent5"/>
        </w:tcBorders>
      </w:tcPr>
    </w:tblStylePr>
    <w:tblStylePr w:type="band1Vert">
      <w:tblPr/>
      <w:tcPr>
        <w:shd w:val="clear" w:color="auto" w:fill="D9E9EA" w:themeFill="accent5" w:themeFillTint="3F"/>
      </w:tcPr>
    </w:tblStylePr>
    <w:tblStylePr w:type="band1Horz">
      <w:tblPr/>
      <w:tcPr>
        <w:shd w:val="clear" w:color="auto" w:fill="D9E9EA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B637A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bottom w:val="single" w:sz="8" w:space="0" w:color="FFD43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433" w:themeColor="accent6"/>
        </w:tcBorders>
      </w:tcPr>
    </w:tblStylePr>
    <w:tblStylePr w:type="lastRow">
      <w:rPr>
        <w:b/>
        <w:bCs/>
        <w:color w:val="B61032" w:themeColor="text2"/>
      </w:rPr>
      <w:tblPr/>
      <w:tcPr>
        <w:tcBorders>
          <w:top w:val="single" w:sz="8" w:space="0" w:color="FFD433" w:themeColor="accent6"/>
          <w:bottom w:val="single" w:sz="8" w:space="0" w:color="FFD43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433" w:themeColor="accent6"/>
          <w:bottom w:val="single" w:sz="8" w:space="0" w:color="FFD433" w:themeColor="accent6"/>
        </w:tcBorders>
      </w:tcPr>
    </w:tblStylePr>
    <w:tblStylePr w:type="band1Vert">
      <w:tblPr/>
      <w:tcPr>
        <w:shd w:val="clear" w:color="auto" w:fill="FFF4CC" w:themeFill="accent6" w:themeFillTint="3F"/>
      </w:tcPr>
    </w:tblStylePr>
    <w:tblStylePr w:type="band1Horz">
      <w:tblPr/>
      <w:tcPr>
        <w:shd w:val="clear" w:color="auto" w:fill="FFF4CC" w:themeFill="accent6" w:themeFillTint="3F"/>
      </w:tcPr>
    </w:tblStylePr>
  </w:style>
  <w:style w:type="table" w:styleId="Mediumliste2">
    <w:name w:val="Medium List 2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61032" w:themeColor="accent1"/>
        <w:left w:val="single" w:sz="8" w:space="0" w:color="B61032" w:themeColor="accent1"/>
        <w:bottom w:val="single" w:sz="8" w:space="0" w:color="B61032" w:themeColor="accent1"/>
        <w:right w:val="single" w:sz="8" w:space="0" w:color="B6103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103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103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103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103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7C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B7C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866" w:themeColor="accent2"/>
        <w:left w:val="single" w:sz="8" w:space="0" w:color="003866" w:themeColor="accent2"/>
        <w:bottom w:val="single" w:sz="8" w:space="0" w:color="003866" w:themeColor="accent2"/>
        <w:right w:val="single" w:sz="8" w:space="0" w:color="0038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8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86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8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8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1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D1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E77" w:themeColor="accent3"/>
        <w:left w:val="single" w:sz="8" w:space="0" w:color="006E77" w:themeColor="accent3"/>
        <w:bottom w:val="single" w:sz="8" w:space="0" w:color="006E77" w:themeColor="accent3"/>
        <w:right w:val="single" w:sz="8" w:space="0" w:color="006E7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E7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E7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E7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E7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F7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F7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8B92" w:themeColor="accent4"/>
        <w:left w:val="single" w:sz="8" w:space="0" w:color="338B92" w:themeColor="accent4"/>
        <w:bottom w:val="single" w:sz="8" w:space="0" w:color="338B92" w:themeColor="accent4"/>
        <w:right w:val="single" w:sz="8" w:space="0" w:color="338B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8B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8B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8B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8B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8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8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A8AD" w:themeColor="accent5"/>
        <w:left w:val="single" w:sz="8" w:space="0" w:color="66A8AD" w:themeColor="accent5"/>
        <w:bottom w:val="single" w:sz="8" w:space="0" w:color="66A8AD" w:themeColor="accent5"/>
        <w:right w:val="single" w:sz="8" w:space="0" w:color="66A8A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A8A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A8A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A8A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A8A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9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9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B637AC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433" w:themeColor="accent6"/>
        <w:left w:val="single" w:sz="8" w:space="0" w:color="FFD433" w:themeColor="accent6"/>
        <w:bottom w:val="single" w:sz="8" w:space="0" w:color="FFD433" w:themeColor="accent6"/>
        <w:right w:val="single" w:sz="8" w:space="0" w:color="FFD43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43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D43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43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43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4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4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EC274F" w:themeColor="accent1" w:themeTint="BF"/>
        <w:left w:val="single" w:sz="8" w:space="0" w:color="EC274F" w:themeColor="accent1" w:themeTint="BF"/>
        <w:bottom w:val="single" w:sz="8" w:space="0" w:color="EC274F" w:themeColor="accent1" w:themeTint="BF"/>
        <w:right w:val="single" w:sz="8" w:space="0" w:color="EC274F" w:themeColor="accent1" w:themeTint="BF"/>
        <w:insideH w:val="single" w:sz="8" w:space="0" w:color="EC274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274F" w:themeColor="accent1" w:themeTint="BF"/>
          <w:left w:val="single" w:sz="8" w:space="0" w:color="EC274F" w:themeColor="accent1" w:themeTint="BF"/>
          <w:bottom w:val="single" w:sz="8" w:space="0" w:color="EC274F" w:themeColor="accent1" w:themeTint="BF"/>
          <w:right w:val="single" w:sz="8" w:space="0" w:color="EC274F" w:themeColor="accent1" w:themeTint="BF"/>
          <w:insideH w:val="nil"/>
          <w:insideV w:val="nil"/>
        </w:tcBorders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274F" w:themeColor="accent1" w:themeTint="BF"/>
          <w:left w:val="single" w:sz="8" w:space="0" w:color="EC274F" w:themeColor="accent1" w:themeTint="BF"/>
          <w:bottom w:val="single" w:sz="8" w:space="0" w:color="EC274F" w:themeColor="accent1" w:themeTint="BF"/>
          <w:right w:val="single" w:sz="8" w:space="0" w:color="EC274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7C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B7C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70CC" w:themeColor="accent2" w:themeTint="BF"/>
        <w:left w:val="single" w:sz="8" w:space="0" w:color="0070CC" w:themeColor="accent2" w:themeTint="BF"/>
        <w:bottom w:val="single" w:sz="8" w:space="0" w:color="0070CC" w:themeColor="accent2" w:themeTint="BF"/>
        <w:right w:val="single" w:sz="8" w:space="0" w:color="0070CC" w:themeColor="accent2" w:themeTint="BF"/>
        <w:insideH w:val="single" w:sz="8" w:space="0" w:color="0070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0CC" w:themeColor="accent2" w:themeTint="BF"/>
          <w:left w:val="single" w:sz="8" w:space="0" w:color="0070CC" w:themeColor="accent2" w:themeTint="BF"/>
          <w:bottom w:val="single" w:sz="8" w:space="0" w:color="0070CC" w:themeColor="accent2" w:themeTint="BF"/>
          <w:right w:val="single" w:sz="8" w:space="0" w:color="0070CC" w:themeColor="accent2" w:themeTint="BF"/>
          <w:insideH w:val="nil"/>
          <w:insideV w:val="nil"/>
        </w:tcBorders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C" w:themeColor="accent2" w:themeTint="BF"/>
          <w:left w:val="single" w:sz="8" w:space="0" w:color="0070CC" w:themeColor="accent2" w:themeTint="BF"/>
          <w:bottom w:val="single" w:sz="8" w:space="0" w:color="0070CC" w:themeColor="accent2" w:themeTint="BF"/>
          <w:right w:val="single" w:sz="8" w:space="0" w:color="0070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1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D1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00C7D9" w:themeColor="accent3" w:themeTint="BF"/>
        <w:left w:val="single" w:sz="8" w:space="0" w:color="00C7D9" w:themeColor="accent3" w:themeTint="BF"/>
        <w:bottom w:val="single" w:sz="8" w:space="0" w:color="00C7D9" w:themeColor="accent3" w:themeTint="BF"/>
        <w:right w:val="single" w:sz="8" w:space="0" w:color="00C7D9" w:themeColor="accent3" w:themeTint="BF"/>
        <w:insideH w:val="single" w:sz="8" w:space="0" w:color="00C7D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7D9" w:themeColor="accent3" w:themeTint="BF"/>
          <w:left w:val="single" w:sz="8" w:space="0" w:color="00C7D9" w:themeColor="accent3" w:themeTint="BF"/>
          <w:bottom w:val="single" w:sz="8" w:space="0" w:color="00C7D9" w:themeColor="accent3" w:themeTint="BF"/>
          <w:right w:val="single" w:sz="8" w:space="0" w:color="00C7D9" w:themeColor="accent3" w:themeTint="BF"/>
          <w:insideH w:val="nil"/>
          <w:insideV w:val="nil"/>
        </w:tcBorders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7D9" w:themeColor="accent3" w:themeTint="BF"/>
          <w:left w:val="single" w:sz="8" w:space="0" w:color="00C7D9" w:themeColor="accent3" w:themeTint="BF"/>
          <w:bottom w:val="single" w:sz="8" w:space="0" w:color="00C7D9" w:themeColor="accent3" w:themeTint="BF"/>
          <w:right w:val="single" w:sz="8" w:space="0" w:color="00C7D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F7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EF7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51B9C2" w:themeColor="accent4" w:themeTint="BF"/>
        <w:left w:val="single" w:sz="8" w:space="0" w:color="51B9C2" w:themeColor="accent4" w:themeTint="BF"/>
        <w:bottom w:val="single" w:sz="8" w:space="0" w:color="51B9C2" w:themeColor="accent4" w:themeTint="BF"/>
        <w:right w:val="single" w:sz="8" w:space="0" w:color="51B9C2" w:themeColor="accent4" w:themeTint="BF"/>
        <w:insideH w:val="single" w:sz="8" w:space="0" w:color="51B9C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1B9C2" w:themeColor="accent4" w:themeTint="BF"/>
          <w:left w:val="single" w:sz="8" w:space="0" w:color="51B9C2" w:themeColor="accent4" w:themeTint="BF"/>
          <w:bottom w:val="single" w:sz="8" w:space="0" w:color="51B9C2" w:themeColor="accent4" w:themeTint="BF"/>
          <w:right w:val="single" w:sz="8" w:space="0" w:color="51B9C2" w:themeColor="accent4" w:themeTint="BF"/>
          <w:insideH w:val="nil"/>
          <w:insideV w:val="nil"/>
        </w:tcBorders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B9C2" w:themeColor="accent4" w:themeTint="BF"/>
          <w:left w:val="single" w:sz="8" w:space="0" w:color="51B9C2" w:themeColor="accent4" w:themeTint="BF"/>
          <w:bottom w:val="single" w:sz="8" w:space="0" w:color="51B9C2" w:themeColor="accent4" w:themeTint="BF"/>
          <w:right w:val="single" w:sz="8" w:space="0" w:color="51B9C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8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8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8CBDC1" w:themeColor="accent5" w:themeTint="BF"/>
        <w:left w:val="single" w:sz="8" w:space="0" w:color="8CBDC1" w:themeColor="accent5" w:themeTint="BF"/>
        <w:bottom w:val="single" w:sz="8" w:space="0" w:color="8CBDC1" w:themeColor="accent5" w:themeTint="BF"/>
        <w:right w:val="single" w:sz="8" w:space="0" w:color="8CBDC1" w:themeColor="accent5" w:themeTint="BF"/>
        <w:insideH w:val="single" w:sz="8" w:space="0" w:color="8CBDC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DC1" w:themeColor="accent5" w:themeTint="BF"/>
          <w:left w:val="single" w:sz="8" w:space="0" w:color="8CBDC1" w:themeColor="accent5" w:themeTint="BF"/>
          <w:bottom w:val="single" w:sz="8" w:space="0" w:color="8CBDC1" w:themeColor="accent5" w:themeTint="BF"/>
          <w:right w:val="single" w:sz="8" w:space="0" w:color="8CBDC1" w:themeColor="accent5" w:themeTint="BF"/>
          <w:insideH w:val="nil"/>
          <w:insideV w:val="nil"/>
        </w:tcBorders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DC1" w:themeColor="accent5" w:themeTint="BF"/>
          <w:left w:val="single" w:sz="8" w:space="0" w:color="8CBDC1" w:themeColor="accent5" w:themeTint="BF"/>
          <w:bottom w:val="single" w:sz="8" w:space="0" w:color="8CBDC1" w:themeColor="accent5" w:themeTint="BF"/>
          <w:right w:val="single" w:sz="8" w:space="0" w:color="8CBDC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9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9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B637AC"/>
    <w:pPr>
      <w:spacing w:line="240" w:lineRule="auto"/>
    </w:pPr>
    <w:tblPr>
      <w:tblStyleRowBandSize w:val="1"/>
      <w:tblStyleColBandSize w:val="1"/>
      <w:tblBorders>
        <w:top w:val="single" w:sz="8" w:space="0" w:color="FFDE66" w:themeColor="accent6" w:themeTint="BF"/>
        <w:left w:val="single" w:sz="8" w:space="0" w:color="FFDE66" w:themeColor="accent6" w:themeTint="BF"/>
        <w:bottom w:val="single" w:sz="8" w:space="0" w:color="FFDE66" w:themeColor="accent6" w:themeTint="BF"/>
        <w:right w:val="single" w:sz="8" w:space="0" w:color="FFDE66" w:themeColor="accent6" w:themeTint="BF"/>
        <w:insideH w:val="single" w:sz="8" w:space="0" w:color="FFDE6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E66" w:themeColor="accent6" w:themeTint="BF"/>
          <w:left w:val="single" w:sz="8" w:space="0" w:color="FFDE66" w:themeColor="accent6" w:themeTint="BF"/>
          <w:bottom w:val="single" w:sz="8" w:space="0" w:color="FFDE66" w:themeColor="accent6" w:themeTint="BF"/>
          <w:right w:val="single" w:sz="8" w:space="0" w:color="FFDE66" w:themeColor="accent6" w:themeTint="BF"/>
          <w:insideH w:val="nil"/>
          <w:insideV w:val="nil"/>
        </w:tcBorders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E66" w:themeColor="accent6" w:themeTint="BF"/>
          <w:left w:val="single" w:sz="8" w:space="0" w:color="FFDE66" w:themeColor="accent6" w:themeTint="BF"/>
          <w:bottom w:val="single" w:sz="8" w:space="0" w:color="FFDE66" w:themeColor="accent6" w:themeTint="BF"/>
          <w:right w:val="single" w:sz="8" w:space="0" w:color="FFDE6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4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103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103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103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8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8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8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E7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E7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E7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8B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8B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8B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A8A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A8A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A8A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B637A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43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43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43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B637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D467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rsid w:val="00B637AC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B637AC"/>
    <w:rPr>
      <w:rFonts w:cs="Times New Roman"/>
      <w:sz w:val="24"/>
      <w:szCs w:val="24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B637AC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D46799"/>
  </w:style>
  <w:style w:type="paragraph" w:styleId="Almindeligtekst">
    <w:name w:val="Plain Text"/>
    <w:basedOn w:val="Normal"/>
    <w:link w:val="AlmindeligtekstTegn"/>
    <w:uiPriority w:val="99"/>
    <w:semiHidden/>
    <w:rsid w:val="00B637A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D46799"/>
    <w:rPr>
      <w:rFonts w:ascii="Consolas" w:hAnsi="Consolas"/>
      <w:sz w:val="21"/>
      <w:szCs w:val="21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B637AC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D46799"/>
  </w:style>
  <w:style w:type="table" w:styleId="Tabel-3D-effekter1">
    <w:name w:val="Table 3D effects 1"/>
    <w:basedOn w:val="Tabel-Normal"/>
    <w:uiPriority w:val="99"/>
    <w:semiHidden/>
    <w:unhideWhenUsed/>
    <w:rsid w:val="00B637A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B637A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B637A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B637A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B637A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B637A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B637A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B637A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B637A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B637A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B637A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B637A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B637A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B637A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B637A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B637A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B637A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B637A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B637A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B637A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B637A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B637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B637A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B637A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B637A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B637A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B637A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B637A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B637A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B637A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B6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B637A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B637A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B637A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Kildeangivelse">
    <w:name w:val="Kildeangivelse"/>
    <w:basedOn w:val="Normal"/>
    <w:next w:val="Normal"/>
    <w:link w:val="KildeangivelseChar"/>
    <w:uiPriority w:val="5"/>
    <w:rsid w:val="00747572"/>
    <w:pPr>
      <w:tabs>
        <w:tab w:val="left" w:pos="652"/>
      </w:tabs>
      <w:spacing w:line="200" w:lineRule="atLeast"/>
      <w:ind w:left="681" w:right="227" w:hanging="454"/>
    </w:pPr>
    <w:rPr>
      <w:rFonts w:ascii="Arial" w:hAnsi="Arial"/>
      <w:sz w:val="16"/>
      <w:szCs w:val="24"/>
    </w:rPr>
  </w:style>
  <w:style w:type="character" w:customStyle="1" w:styleId="KildeangivelseChar">
    <w:name w:val="Kildeangivelse Char"/>
    <w:link w:val="Kildeangivelse"/>
    <w:uiPriority w:val="5"/>
    <w:locked/>
    <w:rsid w:val="00747572"/>
    <w:rPr>
      <w:rFonts w:ascii="Arial" w:hAnsi="Arial"/>
      <w:sz w:val="16"/>
      <w:szCs w:val="24"/>
    </w:rPr>
  </w:style>
  <w:style w:type="paragraph" w:customStyle="1" w:styleId="msonormal0">
    <w:name w:val="msonormal"/>
    <w:basedOn w:val="Normal"/>
    <w:rsid w:val="00AB59C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a-DK"/>
    </w:rPr>
  </w:style>
  <w:style w:type="paragraph" w:customStyle="1" w:styleId="font5">
    <w:name w:val="font5"/>
    <w:basedOn w:val="Normal"/>
    <w:rsid w:val="00AB59C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4">
    <w:name w:val="xl74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a-DK"/>
    </w:rPr>
  </w:style>
  <w:style w:type="paragraph" w:customStyle="1" w:styleId="xl75">
    <w:name w:val="xl75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da-DK"/>
    </w:rPr>
  </w:style>
  <w:style w:type="paragraph" w:customStyle="1" w:styleId="xl76">
    <w:name w:val="xl7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7">
    <w:name w:val="xl7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78">
    <w:name w:val="xl7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79">
    <w:name w:val="xl7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0">
    <w:name w:val="xl8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1">
    <w:name w:val="xl8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2">
    <w:name w:val="xl8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3">
    <w:name w:val="xl8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4">
    <w:name w:val="xl8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5">
    <w:name w:val="xl8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6">
    <w:name w:val="xl8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7">
    <w:name w:val="xl8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88">
    <w:name w:val="xl8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89">
    <w:name w:val="xl8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0">
    <w:name w:val="xl9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1">
    <w:name w:val="xl9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2">
    <w:name w:val="xl9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3">
    <w:name w:val="xl9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4">
    <w:name w:val="xl9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5">
    <w:name w:val="xl9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6">
    <w:name w:val="xl9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7">
    <w:name w:val="xl9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98">
    <w:name w:val="xl98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99">
    <w:name w:val="xl99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0">
    <w:name w:val="xl100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1">
    <w:name w:val="xl101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2">
    <w:name w:val="xl102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3">
    <w:name w:val="xl103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4">
    <w:name w:val="xl104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105">
    <w:name w:val="xl105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6">
    <w:name w:val="xl106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000000"/>
      <w:sz w:val="18"/>
      <w:szCs w:val="18"/>
      <w:lang w:eastAsia="da-DK"/>
    </w:rPr>
  </w:style>
  <w:style w:type="paragraph" w:customStyle="1" w:styleId="xl107">
    <w:name w:val="xl107"/>
    <w:basedOn w:val="Normal"/>
    <w:rsid w:val="00AB59C6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eastAsia="da-DK"/>
    </w:rPr>
  </w:style>
  <w:style w:type="paragraph" w:customStyle="1" w:styleId="xl108">
    <w:name w:val="xl108"/>
    <w:basedOn w:val="Normal"/>
    <w:rsid w:val="00AB59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FFFF"/>
      <w:sz w:val="20"/>
      <w:szCs w:val="20"/>
      <w:lang w:eastAsia="da-DK"/>
    </w:rPr>
  </w:style>
  <w:style w:type="paragraph" w:customStyle="1" w:styleId="xl109">
    <w:name w:val="xl109"/>
    <w:basedOn w:val="Normal"/>
    <w:rsid w:val="00AB59C6"/>
    <w:pPr>
      <w:shd w:val="clear" w:color="000000" w:fill="00000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Notat.dotx" TargetMode="External"/></Relationships>
</file>

<file path=word/theme/theme1.xml><?xml version="1.0" encoding="utf-8"?>
<a:theme xmlns:a="http://schemas.openxmlformats.org/drawingml/2006/main" name="Office Theme">
  <a:themeElements>
    <a:clrScheme name="STAR">
      <a:dk1>
        <a:sysClr val="windowText" lastClr="000000"/>
      </a:dk1>
      <a:lt1>
        <a:sysClr val="window" lastClr="FFFFFF"/>
      </a:lt1>
      <a:dk2>
        <a:srgbClr val="B61032"/>
      </a:dk2>
      <a:lt2>
        <a:srgbClr val="9BA2A7"/>
      </a:lt2>
      <a:accent1>
        <a:srgbClr val="B61032"/>
      </a:accent1>
      <a:accent2>
        <a:srgbClr val="003866"/>
      </a:accent2>
      <a:accent3>
        <a:srgbClr val="006E77"/>
      </a:accent3>
      <a:accent4>
        <a:srgbClr val="338B92"/>
      </a:accent4>
      <a:accent5>
        <a:srgbClr val="66A8AD"/>
      </a:accent5>
      <a:accent6>
        <a:srgbClr val="FFD433"/>
      </a:accent6>
      <a:hlink>
        <a:srgbClr val="0000FF"/>
      </a:hlink>
      <a:folHlink>
        <a:srgbClr val="800080"/>
      </a:folHlink>
    </a:clrScheme>
    <a:fontScheme name="STA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ToCase.Name gbs:loadFromGrowBusiness="OnEdit" gbs:saveInGrowBusiness="False" gbs:connected="true" gbs:recno="" gbs:entity="" gbs:datatype="string" gbs:key="300353287" gbs:removeContentControl="0"/>
</gbs:GrowBusinessDocument>
</file>

<file path=customXml/itemProps1.xml><?xml version="1.0" encoding="utf-8"?>
<ds:datastoreItem xmlns:ds="http://schemas.openxmlformats.org/officeDocument/2006/customXml" ds:itemID="{B7D2556F-283C-4C1B-AB40-4266F80478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00C0F1-7488-48F9-A1C7-FB1850D5A8D2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Notat.dotx</Template>
  <TotalTime>12</TotalTime>
  <Pages>43</Pages>
  <Words>16531</Words>
  <Characters>100846</Characters>
  <Application>Microsoft Office Word</Application>
  <DocSecurity>0</DocSecurity>
  <Lines>840</Lines>
  <Paragraphs>234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Positivliste for seks ugers jobrettet uddannelse 2026</vt:lpstr>
      <vt:lpstr/>
    </vt:vector>
  </TitlesOfParts>
  <Company/>
  <LinksUpToDate>false</LinksUpToDate>
  <CharactersWithSpaces>117143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Positivliste for seks ugers jobrettet uddannelse 2026</dc:title>
  <dc:subject/>
  <dc:creator>star@star.dk</dc:creator>
  <cp:keywords/>
  <dc:description/>
  <cp:lastModifiedBy>Christina Barner Madsen</cp:lastModifiedBy>
  <cp:revision>4</cp:revision>
  <cp:lastPrinted>2026-09-29T15:09:00Z</cp:lastPrinted>
  <dcterms:created xsi:type="dcterms:W3CDTF">2026-09-30T06:09:00Z</dcterms:created>
  <dcterms:modified xsi:type="dcterms:W3CDTF">2026-10-21T10:43:00Z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ShowGeneralPanel">
    <vt:lpwstr>True</vt:lpwstr>
  </property>
  <property fmtid="{D5CDD505-2E9C-101B-9397-08002B2CF9AE}" pid="4" name="SD_BrandingGraphicBehavior">
    <vt:lpwstr>Standard</vt:lpwstr>
  </property>
  <property fmtid="{D5CDD505-2E9C-101B-9397-08002B2CF9AE}" pid="5" name="ContentRemapped">
    <vt:lpwstr>true</vt:lpwstr>
  </property>
  <property fmtid="{D5CDD505-2E9C-101B-9397-08002B2CF9AE}" pid="6" name="kFormat">
    <vt:i4>0</vt:i4>
  </property>
  <property fmtid="{D5CDD505-2E9C-101B-9397-08002B2CF9AE}" pid="7" name="SD_DocumentLanguage">
    <vt:lpwstr>da-DK</vt:lpwstr>
  </property>
  <property fmtid="{D5CDD505-2E9C-101B-9397-08002B2CF9AE}" pid="8" name="sdDocumentDate">
    <vt:lpwstr>46065</vt:lpwstr>
  </property>
  <property fmtid="{D5CDD505-2E9C-101B-9397-08002B2CF9AE}" pid="9" name="sdDocumentDateFormat">
    <vt:lpwstr>da-DK:d. MMMM yyyy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Notat Cecilie Hall</vt:lpwstr>
  </property>
  <property fmtid="{D5CDD505-2E9C-101B-9397-08002B2CF9AE}" pid="12" name="SD_CtlText_Generelt_MeetingDate">
    <vt:lpwstr>Positivliste for seks ugers jobrettet uddannelse 2026</vt:lpwstr>
  </property>
  <property fmtid="{D5CDD505-2E9C-101B-9397-08002B2CF9AE}" pid="13" name="SD_CtlText_Generelt_NoteItem">
    <vt:lpwstr>Notat</vt:lpwstr>
  </property>
  <property fmtid="{D5CDD505-2E9C-101B-9397-08002B2CF9AE}" pid="14" name="SD_UserprofileName">
    <vt:lpwstr>Notat Cecilie Hall</vt:lpwstr>
  </property>
  <property fmtid="{D5CDD505-2E9C-101B-9397-08002B2CF9AE}" pid="15" name="SD_Office_OFF_ID">
    <vt:lpwstr>1</vt:lpwstr>
  </property>
  <property fmtid="{D5CDD505-2E9C-101B-9397-08002B2CF9AE}" pid="16" name="CurrentOfficeID">
    <vt:lpwstr>1</vt:lpwstr>
  </property>
  <property fmtid="{D5CDD505-2E9C-101B-9397-08002B2CF9AE}" pid="17" name="SD_Office_OFF_DisplayName">
    <vt:lpwstr>STAR - Vermundsgade</vt:lpwstr>
  </property>
  <property fmtid="{D5CDD505-2E9C-101B-9397-08002B2CF9AE}" pid="18" name="SD_Office_OFF_Office">
    <vt:lpwstr>Styrelsen for 
Arbejdsmarked
og Rekruttering</vt:lpwstr>
  </property>
  <property fmtid="{D5CDD505-2E9C-101B-9397-08002B2CF9AE}" pid="19" name="SD_Office_OFF_Office_EN">
    <vt:lpwstr>Danish Agency for 
Labour Market 
and Recruitment</vt:lpwstr>
  </property>
  <property fmtid="{D5CDD505-2E9C-101B-9397-08002B2CF9AE}" pid="20" name="SD_Office_OFF_Address">
    <vt:lpwstr>Vermundsgade 38,
2100 København Ø</vt:lpwstr>
  </property>
  <property fmtid="{D5CDD505-2E9C-101B-9397-08002B2CF9AE}" pid="21" name="SD_Office_OFF_Address_EN">
    <vt:lpwstr>Vermundsgade 38,
DK-2100 Copenhagen O</vt:lpwstr>
  </property>
  <property fmtid="{D5CDD505-2E9C-101B-9397-08002B2CF9AE}" pid="22" name="SD_Office_OFF_ShortAddress">
    <vt:lpwstr>Styrelsen for Arbejdsmarked og Rekruttering Vermundsgade 38, DK-2100 Kbh Ø</vt:lpwstr>
  </property>
  <property fmtid="{D5CDD505-2E9C-101B-9397-08002B2CF9AE}" pid="23" name="SD_Office_OFF_ShortAddress_EN">
    <vt:lpwstr>Danish Agency for Labour Market and Recruitment Vermundsgade 38, DK-2100 Cph O</vt:lpwstr>
  </property>
  <property fmtid="{D5CDD505-2E9C-101B-9397-08002B2CF9AE}" pid="24" name="SD_Office_OFF_Phone">
    <vt:lpwstr>72 21 74 00</vt:lpwstr>
  </property>
  <property fmtid="{D5CDD505-2E9C-101B-9397-08002B2CF9AE}" pid="25" name="SD_Office_OFF_Phone_EN">
    <vt:lpwstr>+45 72 21 74 00</vt:lpwstr>
  </property>
  <property fmtid="{D5CDD505-2E9C-101B-9397-08002B2CF9AE}" pid="26" name="SD_Office_OFF_Email">
    <vt:lpwstr>star@star.dk</vt:lpwstr>
  </property>
  <property fmtid="{D5CDD505-2E9C-101B-9397-08002B2CF9AE}" pid="27" name="SD_Office_OFF_Web">
    <vt:lpwstr>www.star.dk</vt:lpwstr>
  </property>
  <property fmtid="{D5CDD505-2E9C-101B-9397-08002B2CF9AE}" pid="28" name="SD_Office_OFF_CVR">
    <vt:lpwstr>55 56 85 10</vt:lpwstr>
  </property>
  <property fmtid="{D5CDD505-2E9C-101B-9397-08002B2CF9AE}" pid="29" name="SD_Office_OFF_ArtworkDefinition">
    <vt:lpwstr>Logo</vt:lpwstr>
  </property>
  <property fmtid="{D5CDD505-2E9C-101B-9397-08002B2CF9AE}" pid="30" name="SD_Office_OFF_LogoFileName">
    <vt:lpwstr>Logo</vt:lpwstr>
  </property>
  <property fmtid="{D5CDD505-2E9C-101B-9397-08002B2CF9AE}" pid="31" name="LastCompletedArtworkDefinition">
    <vt:lpwstr>Logo</vt:lpwstr>
  </property>
  <property fmtid="{D5CDD505-2E9C-101B-9397-08002B2CF9AE}" pid="32" name="USR_Name">
    <vt:lpwstr>Cecilie Hall</vt:lpwstr>
  </property>
  <property fmtid="{D5CDD505-2E9C-101B-9397-08002B2CF9AE}" pid="33" name="USR_Initials">
    <vt:lpwstr>CEHA</vt:lpwstr>
  </property>
  <property fmtid="{D5CDD505-2E9C-101B-9397-08002B2CF9AE}" pid="34" name="USR_Title">
    <vt:lpwstr>Kontorfuldmægtig</vt:lpwstr>
  </property>
  <property fmtid="{D5CDD505-2E9C-101B-9397-08002B2CF9AE}" pid="35" name="USR_Department">
    <vt:lpwstr>Økonomi</vt:lpwstr>
  </property>
  <property fmtid="{D5CDD505-2E9C-101B-9397-08002B2CF9AE}" pid="36" name="USR_DirectPhone">
    <vt:lpwstr>+45 72 21 76 55</vt:lpwstr>
  </property>
  <property fmtid="{D5CDD505-2E9C-101B-9397-08002B2CF9AE}" pid="37" name="USR_Email">
    <vt:lpwstr>ceha@star.dk</vt:lpwstr>
  </property>
  <property fmtid="{D5CDD505-2E9C-101B-9397-08002B2CF9AE}" pid="38" name="OFF_OfficeName">
    <vt:lpwstr>STAR - Vermundsgade</vt:lpwstr>
  </property>
  <property fmtid="{D5CDD505-2E9C-101B-9397-08002B2CF9AE}" pid="39" name="DocumentInfoFinished">
    <vt:lpwstr>True</vt:lpwstr>
  </property>
</Properties>
</file>